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389" w:rsidRDefault="00D36389" w:rsidP="00206721">
      <w:pPr>
        <w:spacing w:before="240"/>
        <w:rPr>
          <w:b/>
          <w:color w:val="E36C0A" w:themeColor="accent6" w:themeShade="BF"/>
          <w:sz w:val="32"/>
        </w:rPr>
      </w:pPr>
      <w:r>
        <w:rPr>
          <w:b/>
          <w:noProof/>
          <w:lang w:eastAsia="de-DE"/>
        </w:rPr>
        <w:drawing>
          <wp:anchor distT="0" distB="0" distL="114300" distR="114300" simplePos="0" relativeHeight="251682816" behindDoc="1" locked="0" layoutInCell="1" allowOverlap="1" wp14:anchorId="3CB72A2F" wp14:editId="59DA13E1">
            <wp:simplePos x="0" y="0"/>
            <wp:positionH relativeFrom="column">
              <wp:posOffset>4004945</wp:posOffset>
            </wp:positionH>
            <wp:positionV relativeFrom="paragraph">
              <wp:posOffset>-528320</wp:posOffset>
            </wp:positionV>
            <wp:extent cx="2188845" cy="904875"/>
            <wp:effectExtent l="0" t="0" r="1905" b="9525"/>
            <wp:wrapTight wrapText="bothSides">
              <wp:wrapPolygon edited="0">
                <wp:start x="0" y="0"/>
                <wp:lineTo x="0" y="21373"/>
                <wp:lineTo x="21431" y="21373"/>
                <wp:lineTo x="21431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eGemeinde-Signet_RG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383" w:rsidRPr="002B77AF" w:rsidRDefault="00D36389" w:rsidP="00206721">
      <w:pPr>
        <w:spacing w:before="240"/>
        <w:rPr>
          <w:b/>
          <w:color w:val="E36C0A" w:themeColor="accent6" w:themeShade="BF"/>
          <w:sz w:val="32"/>
        </w:rPr>
      </w:pPr>
      <w:r>
        <w:rPr>
          <w:b/>
          <w:color w:val="E36C0A" w:themeColor="accent6" w:themeShade="BF"/>
          <w:sz w:val="32"/>
        </w:rPr>
        <w:t xml:space="preserve">Wichtige Informationen </w:t>
      </w:r>
      <w:r w:rsidR="0034232C">
        <w:rPr>
          <w:b/>
          <w:color w:val="E36C0A" w:themeColor="accent6" w:themeShade="BF"/>
          <w:sz w:val="32"/>
        </w:rPr>
        <w:t xml:space="preserve">zur Verlängerung </w:t>
      </w:r>
      <w:r w:rsidR="00206721">
        <w:rPr>
          <w:b/>
          <w:color w:val="E36C0A" w:themeColor="accent6" w:themeShade="BF"/>
          <w:sz w:val="32"/>
        </w:rPr>
        <w:br/>
      </w:r>
      <w:r w:rsidR="0034232C">
        <w:rPr>
          <w:b/>
          <w:color w:val="E36C0A" w:themeColor="accent6" w:themeShade="BF"/>
          <w:sz w:val="32"/>
        </w:rPr>
        <w:t>der Auszeichnung</w:t>
      </w:r>
      <w:r>
        <w:rPr>
          <w:b/>
          <w:color w:val="E36C0A" w:themeColor="accent6" w:themeShade="BF"/>
          <w:sz w:val="32"/>
        </w:rPr>
        <w:t xml:space="preserve"> „Faire Gemeinde"</w:t>
      </w:r>
      <w:r w:rsidR="0034232C">
        <w:rPr>
          <w:b/>
          <w:color w:val="E36C0A" w:themeColor="accent6" w:themeShade="BF"/>
          <w:sz w:val="32"/>
        </w:rPr>
        <w:t xml:space="preserve"> </w:t>
      </w:r>
      <w:r w:rsidR="00ED3320" w:rsidRPr="002B77AF">
        <w:rPr>
          <w:b/>
          <w:color w:val="E36C0A" w:themeColor="accent6" w:themeShade="BF"/>
          <w:sz w:val="32"/>
        </w:rPr>
        <w:t xml:space="preserve"> </w:t>
      </w:r>
    </w:p>
    <w:p w:rsidR="00834FBF" w:rsidRPr="00173FC2" w:rsidRDefault="00834FBF" w:rsidP="00173FC2">
      <w:r w:rsidRPr="00173FC2">
        <w:t xml:space="preserve">Um </w:t>
      </w:r>
      <w:r w:rsidR="00173FC2" w:rsidRPr="00173FC2">
        <w:t>die Verlängerung der Auszeichnung als</w:t>
      </w:r>
      <w:r w:rsidRPr="00173FC2">
        <w:t xml:space="preserve"> „Faire Gemeinde“</w:t>
      </w:r>
      <w:r w:rsidR="004A2ACB" w:rsidRPr="00173FC2">
        <w:t xml:space="preserve"> zu </w:t>
      </w:r>
      <w:r w:rsidR="00173FC2" w:rsidRPr="00173FC2">
        <w:t>erhalten</w:t>
      </w:r>
      <w:r w:rsidR="004A2ACB" w:rsidRPr="00173FC2">
        <w:t>, muss</w:t>
      </w:r>
      <w:r w:rsidRPr="00173FC2">
        <w:t xml:space="preserve"> Ihre </w:t>
      </w:r>
      <w:r w:rsidR="004A2ACB" w:rsidRPr="00173FC2">
        <w:t>Kirchen</w:t>
      </w:r>
      <w:r w:rsidR="00FD721E">
        <w:softHyphen/>
      </w:r>
      <w:r w:rsidR="004A2ACB" w:rsidRPr="00173FC2">
        <w:t>g</w:t>
      </w:r>
      <w:r w:rsidRPr="00173FC2">
        <w:t xml:space="preserve">emeinde </w:t>
      </w:r>
      <w:r w:rsidR="004A2ACB" w:rsidRPr="00173FC2">
        <w:t xml:space="preserve">folgende Bedingungen </w:t>
      </w:r>
      <w:r w:rsidRPr="00173FC2">
        <w:t>erfüllen:</w:t>
      </w:r>
    </w:p>
    <w:p w:rsidR="00173FC2" w:rsidRDefault="00834FBF" w:rsidP="00206721">
      <w:pPr>
        <w:pStyle w:val="Listenabsatz"/>
        <w:numPr>
          <w:ilvl w:val="0"/>
          <w:numId w:val="9"/>
        </w:numPr>
        <w:spacing w:before="240" w:after="240"/>
        <w:ind w:left="568" w:hanging="284"/>
        <w:contextualSpacing w:val="0"/>
        <w:rPr>
          <w:b/>
        </w:rPr>
      </w:pPr>
      <w:r w:rsidRPr="00173FC2">
        <w:rPr>
          <w:b/>
        </w:rPr>
        <w:t>Die Grundvoraussetzungen</w:t>
      </w:r>
      <w:r w:rsidR="004A2ACB" w:rsidRPr="00173FC2">
        <w:rPr>
          <w:b/>
        </w:rPr>
        <w:t xml:space="preserve"> der „Fairen Gemeinde“</w:t>
      </w:r>
      <w:r w:rsidRPr="00173FC2">
        <w:rPr>
          <w:b/>
        </w:rPr>
        <w:t xml:space="preserve"> </w:t>
      </w:r>
      <w:r w:rsidR="00173FC2" w:rsidRPr="00173FC2">
        <w:rPr>
          <w:b/>
        </w:rPr>
        <w:t>werden weiterhin erfüllt.</w:t>
      </w:r>
    </w:p>
    <w:p w:rsidR="00173FC2" w:rsidRDefault="00DD46F7" w:rsidP="00206721">
      <w:pPr>
        <w:pStyle w:val="Listenabsatz"/>
        <w:numPr>
          <w:ilvl w:val="0"/>
          <w:numId w:val="9"/>
        </w:numPr>
        <w:spacing w:before="240" w:after="240"/>
        <w:ind w:left="568" w:hanging="284"/>
        <w:contextualSpacing w:val="0"/>
        <w:rPr>
          <w:b/>
        </w:rPr>
      </w:pPr>
      <w:r w:rsidRPr="00173FC2">
        <w:rPr>
          <w:b/>
        </w:rPr>
        <w:t>Mindesten</w:t>
      </w:r>
      <w:r w:rsidR="00834FBF" w:rsidRPr="00173FC2">
        <w:rPr>
          <w:b/>
        </w:rPr>
        <w:t>s drei der Kriterien, die Ihre Gemeinde vor zwei Jahren ausgewählt hat, erfüllt Ihre Gemeinde auch weiterhin</w:t>
      </w:r>
      <w:r w:rsidR="00173FC2" w:rsidRPr="00173FC2">
        <w:rPr>
          <w:b/>
        </w:rPr>
        <w:t>.</w:t>
      </w:r>
    </w:p>
    <w:p w:rsidR="00173FC2" w:rsidRDefault="00834FBF" w:rsidP="00206721">
      <w:pPr>
        <w:pStyle w:val="Listenabsatz"/>
        <w:numPr>
          <w:ilvl w:val="0"/>
          <w:numId w:val="9"/>
        </w:numPr>
        <w:spacing w:after="0"/>
        <w:ind w:left="568" w:hanging="284"/>
        <w:contextualSpacing w:val="0"/>
        <w:rPr>
          <w:b/>
        </w:rPr>
      </w:pPr>
      <w:r w:rsidRPr="00173FC2">
        <w:rPr>
          <w:b/>
        </w:rPr>
        <w:t>Ihre Gemeinde erfül</w:t>
      </w:r>
      <w:r w:rsidR="00173FC2">
        <w:rPr>
          <w:b/>
        </w:rPr>
        <w:t>lt ein weiteres Kriterium der „F</w:t>
      </w:r>
      <w:r w:rsidRPr="00173FC2">
        <w:rPr>
          <w:b/>
        </w:rPr>
        <w:t xml:space="preserve">airen Gemeinde“ </w:t>
      </w:r>
      <w:r w:rsidRPr="00173FC2">
        <w:rPr>
          <w:b/>
          <w:u w:val="single"/>
        </w:rPr>
        <w:t>oder</w:t>
      </w:r>
      <w:r w:rsidRPr="00173FC2">
        <w:rPr>
          <w:b/>
        </w:rPr>
        <w:t xml:space="preserve"> erzielt </w:t>
      </w:r>
      <w:r w:rsidR="004A2ACB" w:rsidRPr="00173FC2">
        <w:rPr>
          <w:b/>
        </w:rPr>
        <w:t>durch eine selbst</w:t>
      </w:r>
      <w:r w:rsidR="005335A4" w:rsidRPr="00173FC2">
        <w:rPr>
          <w:b/>
        </w:rPr>
        <w:t xml:space="preserve"> </w:t>
      </w:r>
      <w:r w:rsidR="004A2ACB" w:rsidRPr="00173FC2">
        <w:rPr>
          <w:b/>
        </w:rPr>
        <w:t xml:space="preserve">gewählte Aktion </w:t>
      </w:r>
      <w:r w:rsidRPr="00173FC2">
        <w:rPr>
          <w:b/>
        </w:rPr>
        <w:t>einen</w:t>
      </w:r>
      <w:r w:rsidR="006B6910" w:rsidRPr="00173FC2">
        <w:rPr>
          <w:b/>
        </w:rPr>
        <w:t xml:space="preserve"> </w:t>
      </w:r>
      <w:r w:rsidRPr="00173FC2">
        <w:rPr>
          <w:b/>
        </w:rPr>
        <w:t>Fortschritt</w:t>
      </w:r>
      <w:r w:rsidR="00173FC2">
        <w:rPr>
          <w:b/>
        </w:rPr>
        <w:t xml:space="preserve"> für faires Handeln, zum Beispiel:</w:t>
      </w:r>
      <w:r w:rsidR="004A2ACB" w:rsidRPr="00173FC2">
        <w:rPr>
          <w:b/>
        </w:rPr>
        <w:t xml:space="preserve"> </w:t>
      </w:r>
    </w:p>
    <w:p w:rsidR="002B77F1" w:rsidRPr="002B77F1" w:rsidRDefault="00ED3320" w:rsidP="00206721">
      <w:pPr>
        <w:pStyle w:val="Listenabsatz"/>
        <w:numPr>
          <w:ilvl w:val="0"/>
          <w:numId w:val="10"/>
        </w:numPr>
        <w:spacing w:after="0"/>
        <w:ind w:left="993" w:hanging="284"/>
        <w:rPr>
          <w:b/>
        </w:rPr>
      </w:pPr>
      <w:r w:rsidRPr="00173FC2">
        <w:t xml:space="preserve">Beteiligung an der Aktion „Zukunft einkaufen – Glaubwürdig </w:t>
      </w:r>
      <w:r w:rsidR="002B77F1">
        <w:t>wirtschaften in Kirchen“</w:t>
      </w:r>
    </w:p>
    <w:p w:rsidR="002B77F1" w:rsidRPr="002B77F1" w:rsidRDefault="00ED3320" w:rsidP="002B77F1">
      <w:pPr>
        <w:pStyle w:val="Listenabsatz"/>
        <w:numPr>
          <w:ilvl w:val="0"/>
          <w:numId w:val="10"/>
        </w:numPr>
        <w:spacing w:after="0"/>
        <w:ind w:left="993" w:hanging="284"/>
        <w:rPr>
          <w:b/>
        </w:rPr>
      </w:pPr>
      <w:r w:rsidRPr="00173FC2">
        <w:t>Gewinnung ein</w:t>
      </w:r>
      <w:r w:rsidR="00CB340D" w:rsidRPr="00173FC2">
        <w:t>er anderen Kircheng</w:t>
      </w:r>
      <w:r w:rsidR="00F86295" w:rsidRPr="00173FC2">
        <w:t>emeinde</w:t>
      </w:r>
      <w:r w:rsidR="006B6910" w:rsidRPr="00173FC2">
        <w:t xml:space="preserve"> für die „Faire Gemeinde“</w:t>
      </w:r>
    </w:p>
    <w:p w:rsidR="002B77F1" w:rsidRPr="002B77F1" w:rsidRDefault="002B77F1" w:rsidP="002B77F1">
      <w:pPr>
        <w:pStyle w:val="Listenabsatz"/>
        <w:numPr>
          <w:ilvl w:val="0"/>
          <w:numId w:val="10"/>
        </w:numPr>
        <w:spacing w:after="0"/>
        <w:ind w:left="993" w:hanging="284"/>
        <w:rPr>
          <w:b/>
        </w:rPr>
      </w:pPr>
      <w:r>
        <w:t>Beteiligung an der „F</w:t>
      </w:r>
      <w:r w:rsidR="006B6910" w:rsidRPr="00173FC2">
        <w:t>airen Woche“ oder eine andere</w:t>
      </w:r>
      <w:r w:rsidR="00F86295" w:rsidRPr="00173FC2">
        <w:t xml:space="preserve"> besondere Aktion,</w:t>
      </w:r>
      <w:r>
        <w:t xml:space="preserve"> zum Beispiel mit einer Schule</w:t>
      </w:r>
    </w:p>
    <w:p w:rsidR="002B77F1" w:rsidRPr="002B77F1" w:rsidRDefault="006B6910" w:rsidP="002B77F1">
      <w:pPr>
        <w:pStyle w:val="Listenabsatz"/>
        <w:numPr>
          <w:ilvl w:val="0"/>
          <w:numId w:val="10"/>
        </w:numPr>
        <w:spacing w:after="0"/>
        <w:ind w:left="993" w:hanging="284"/>
        <w:rPr>
          <w:b/>
        </w:rPr>
      </w:pPr>
      <w:r w:rsidRPr="00173FC2">
        <w:t>Einführung eines weiteren fairen Produkts, z.B. „faire“ Milch aus e</w:t>
      </w:r>
      <w:r w:rsidR="002B77F1">
        <w:t>iner regionalen Geno</w:t>
      </w:r>
      <w:r w:rsidR="002B77F1">
        <w:t>s</w:t>
      </w:r>
      <w:r w:rsidR="002B77F1">
        <w:t xml:space="preserve">senschaft oder von </w:t>
      </w:r>
      <w:r w:rsidRPr="00173FC2">
        <w:t>umweltfreundliche</w:t>
      </w:r>
      <w:r w:rsidR="002B77F1">
        <w:t>n Reinigungsmitteln</w:t>
      </w:r>
    </w:p>
    <w:p w:rsidR="002B77F1" w:rsidRDefault="002B77F1" w:rsidP="002B77F1">
      <w:pPr>
        <w:pStyle w:val="Listenabsatz"/>
        <w:numPr>
          <w:ilvl w:val="0"/>
          <w:numId w:val="10"/>
        </w:numPr>
        <w:spacing w:after="0"/>
        <w:ind w:left="993" w:hanging="284"/>
        <w:contextualSpacing w:val="0"/>
        <w:rPr>
          <w:rFonts w:ascii="Calibri" w:hAnsi="Calibri" w:cs="Calibri"/>
        </w:rPr>
      </w:pPr>
      <w:r w:rsidRPr="002B77F1">
        <w:rPr>
          <w:rFonts w:ascii="Calibri" w:hAnsi="Calibri" w:cs="Calibri"/>
        </w:rPr>
        <w:t>Durchführung einer Handy-Sammelaktion im Rahmen der Handy-Aktion Baden-Württemberg (</w:t>
      </w:r>
      <w:hyperlink r:id="rId10" w:history="1">
        <w:r w:rsidRPr="002B77F1">
          <w:rPr>
            <w:rStyle w:val="Hyperlink"/>
            <w:rFonts w:ascii="Calibri" w:hAnsi="Calibri" w:cs="Calibri"/>
          </w:rPr>
          <w:t>www.handy-aktion.de</w:t>
        </w:r>
      </w:hyperlink>
      <w:r w:rsidRPr="002B77F1">
        <w:rPr>
          <w:rFonts w:ascii="Calibri" w:hAnsi="Calibri" w:cs="Calibri"/>
        </w:rPr>
        <w:t xml:space="preserve">) </w:t>
      </w:r>
    </w:p>
    <w:p w:rsidR="0055080E" w:rsidRPr="00A464DA" w:rsidRDefault="00242871" w:rsidP="002B77F1">
      <w:pPr>
        <w:pStyle w:val="Listenabsatz"/>
        <w:numPr>
          <w:ilvl w:val="0"/>
          <w:numId w:val="10"/>
        </w:numPr>
        <w:spacing w:after="0"/>
        <w:ind w:left="993" w:hanging="284"/>
        <w:contextualSpacing w:val="0"/>
        <w:rPr>
          <w:rFonts w:ascii="Calibri" w:hAnsi="Calibri" w:cs="Calibri"/>
        </w:rPr>
      </w:pPr>
      <w:r w:rsidRPr="00173FC2">
        <w:t>Umgestaltung des Kirchgartens für Artenvielfalt</w:t>
      </w:r>
      <w:r w:rsidR="005C115B" w:rsidRPr="00173FC2">
        <w:t xml:space="preserve">, Werbung </w:t>
      </w:r>
      <w:r w:rsidR="002B77F1">
        <w:t>für den öffentlichen Nahve</w:t>
      </w:r>
      <w:r w:rsidR="002B77F1">
        <w:t>r</w:t>
      </w:r>
      <w:r w:rsidR="002B77F1">
        <w:t>kehr</w:t>
      </w:r>
    </w:p>
    <w:p w:rsidR="00A464DA" w:rsidRPr="002B77F1" w:rsidRDefault="00A464DA" w:rsidP="002B77F1">
      <w:pPr>
        <w:pStyle w:val="Listenabsatz"/>
        <w:numPr>
          <w:ilvl w:val="0"/>
          <w:numId w:val="10"/>
        </w:numPr>
        <w:spacing w:after="0"/>
        <w:ind w:left="993" w:hanging="284"/>
        <w:contextualSpacing w:val="0"/>
        <w:rPr>
          <w:rFonts w:ascii="Calibri" w:hAnsi="Calibri" w:cs="Calibri"/>
        </w:rPr>
      </w:pPr>
      <w:r>
        <w:t xml:space="preserve">… </w:t>
      </w:r>
    </w:p>
    <w:p w:rsidR="002B77F1" w:rsidRPr="002B77F1" w:rsidRDefault="002B77F1" w:rsidP="002B77F1">
      <w:pPr>
        <w:pStyle w:val="Listenabsatz"/>
        <w:spacing w:after="0"/>
        <w:ind w:left="993"/>
        <w:rPr>
          <w:b/>
        </w:rPr>
      </w:pPr>
    </w:p>
    <w:p w:rsidR="002B77F1" w:rsidRDefault="002B77F1" w:rsidP="002B77F1">
      <w:pPr>
        <w:spacing w:after="0"/>
        <w:rPr>
          <w:rFonts w:ascii="Calibri" w:hAnsi="Calibri" w:cs="Calibri"/>
        </w:rPr>
      </w:pPr>
      <w:r w:rsidRPr="002B77F1">
        <w:rPr>
          <w:rFonts w:ascii="Calibri" w:hAnsi="Calibri" w:cs="Calibri"/>
        </w:rPr>
        <w:t>Wir bitten Sie, uns die</w:t>
      </w:r>
      <w:r>
        <w:rPr>
          <w:rFonts w:ascii="Calibri" w:hAnsi="Calibri" w:cs="Calibri"/>
        </w:rPr>
        <w:t xml:space="preserve"> </w:t>
      </w:r>
      <w:r w:rsidRPr="002B77F1">
        <w:rPr>
          <w:rFonts w:ascii="Calibri" w:hAnsi="Calibri" w:cs="Calibri"/>
        </w:rPr>
        <w:t xml:space="preserve">Entwicklungen in </w:t>
      </w:r>
      <w:r>
        <w:rPr>
          <w:rFonts w:ascii="Calibri" w:hAnsi="Calibri" w:cs="Calibri"/>
        </w:rPr>
        <w:t>den vergangenen zw</w:t>
      </w:r>
      <w:r w:rsidR="00B52527">
        <w:rPr>
          <w:rFonts w:ascii="Calibri" w:hAnsi="Calibri" w:cs="Calibri"/>
        </w:rPr>
        <w:t>ei Jahren im folgenden B</w:t>
      </w:r>
      <w:r>
        <w:rPr>
          <w:rFonts w:ascii="Calibri" w:hAnsi="Calibri" w:cs="Calibri"/>
        </w:rPr>
        <w:t>ericht</w:t>
      </w:r>
      <w:r w:rsidR="00B52527">
        <w:rPr>
          <w:rFonts w:ascii="Calibri" w:hAnsi="Calibri" w:cs="Calibri"/>
        </w:rPr>
        <w:t>formular</w:t>
      </w:r>
      <w:r>
        <w:rPr>
          <w:rFonts w:ascii="Calibri" w:hAnsi="Calibri" w:cs="Calibri"/>
        </w:rPr>
        <w:t xml:space="preserve"> </w:t>
      </w:r>
      <w:r w:rsidRPr="002B77F1">
        <w:rPr>
          <w:rFonts w:ascii="Calibri" w:hAnsi="Calibri" w:cs="Calibri"/>
        </w:rPr>
        <w:t>kurz zu beschreiben</w:t>
      </w:r>
      <w:r>
        <w:rPr>
          <w:rFonts w:ascii="Calibri" w:hAnsi="Calibri" w:cs="Calibri"/>
        </w:rPr>
        <w:t xml:space="preserve">. </w:t>
      </w:r>
      <w:r w:rsidRPr="002B77F1">
        <w:rPr>
          <w:rFonts w:ascii="Calibri" w:hAnsi="Calibri" w:cs="Calibri"/>
        </w:rPr>
        <w:t xml:space="preserve">Nach einer Prüfung </w:t>
      </w:r>
      <w:r w:rsidR="00B52527">
        <w:rPr>
          <w:rFonts w:ascii="Calibri" w:hAnsi="Calibri" w:cs="Calibri"/>
        </w:rPr>
        <w:t xml:space="preserve">erhalten </w:t>
      </w:r>
      <w:r w:rsidRPr="002B77F1">
        <w:rPr>
          <w:rFonts w:ascii="Calibri" w:hAnsi="Calibri" w:cs="Calibri"/>
        </w:rPr>
        <w:t>Sie dann die V</w:t>
      </w:r>
      <w:r w:rsidR="00B52527">
        <w:rPr>
          <w:rFonts w:ascii="Calibri" w:hAnsi="Calibri" w:cs="Calibri"/>
        </w:rPr>
        <w:t>erlängerung Ihrer Auszeichnung</w:t>
      </w:r>
      <w:r w:rsidRPr="002B77F1">
        <w:rPr>
          <w:rFonts w:ascii="Calibri" w:hAnsi="Calibri" w:cs="Calibri"/>
        </w:rPr>
        <w:t>.</w:t>
      </w:r>
    </w:p>
    <w:p w:rsidR="002B77F1" w:rsidRDefault="002B77F1" w:rsidP="002B77F1">
      <w:pPr>
        <w:spacing w:after="0"/>
        <w:rPr>
          <w:rFonts w:ascii="Calibri" w:hAnsi="Calibri" w:cs="Calibri"/>
        </w:rPr>
      </w:pPr>
    </w:p>
    <w:tbl>
      <w:tblPr>
        <w:tblStyle w:val="Tabellenraster"/>
        <w:tblW w:w="0" w:type="auto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49"/>
        <w:gridCol w:w="1139"/>
      </w:tblGrid>
      <w:tr w:rsidR="00B61444" w:rsidTr="00B61444">
        <w:tc>
          <w:tcPr>
            <w:tcW w:w="8149" w:type="dxa"/>
          </w:tcPr>
          <w:p w:rsidR="00B61444" w:rsidRDefault="00B61444" w:rsidP="0005388B">
            <w:pPr>
              <w:rPr>
                <w:b/>
                <w:sz w:val="20"/>
              </w:rPr>
            </w:pPr>
          </w:p>
          <w:p w:rsidR="00B61444" w:rsidRPr="000E4F2B" w:rsidRDefault="00B61444" w:rsidP="0005388B">
            <w:r>
              <w:rPr>
                <w:b/>
              </w:rPr>
              <w:t xml:space="preserve">Bitte schicken Sie den Bericht an eine der beiden Adressen </w:t>
            </w:r>
            <w:r w:rsidRPr="000E4F2B">
              <w:rPr>
                <w:b/>
              </w:rPr>
              <w:t>:</w:t>
            </w:r>
          </w:p>
          <w:p w:rsidR="00B61444" w:rsidRPr="000E4F2B" w:rsidRDefault="00B61444" w:rsidP="0005388B">
            <w:pPr>
              <w:rPr>
                <w:sz w:val="10"/>
                <w:szCs w:val="10"/>
              </w:rPr>
            </w:pPr>
          </w:p>
          <w:tbl>
            <w:tblPr>
              <w:tblStyle w:val="Tabellenraster"/>
              <w:tblW w:w="793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20"/>
              <w:gridCol w:w="3113"/>
            </w:tblGrid>
            <w:tr w:rsidR="00B61444" w:rsidTr="0005388B">
              <w:tc>
                <w:tcPr>
                  <w:tcW w:w="4820" w:type="dxa"/>
                </w:tcPr>
                <w:p w:rsidR="00B61444" w:rsidRPr="000E4F2B" w:rsidRDefault="00B61444" w:rsidP="0005388B">
                  <w:pPr>
                    <w:rPr>
                      <w:sz w:val="20"/>
                      <w:szCs w:val="20"/>
                    </w:rPr>
                  </w:pPr>
                  <w:r w:rsidRPr="000E4F2B">
                    <w:rPr>
                      <w:sz w:val="20"/>
                      <w:szCs w:val="20"/>
                    </w:rPr>
                    <w:t xml:space="preserve">Diakonisches Werk Württemberg                                       </w:t>
                  </w:r>
                </w:p>
                <w:p w:rsidR="00B61444" w:rsidRPr="000E4F2B" w:rsidRDefault="00B61444" w:rsidP="0005388B">
                  <w:pPr>
                    <w:rPr>
                      <w:sz w:val="20"/>
                      <w:szCs w:val="20"/>
                    </w:rPr>
                  </w:pPr>
                  <w:r w:rsidRPr="000E4F2B">
                    <w:rPr>
                      <w:sz w:val="20"/>
                      <w:szCs w:val="20"/>
                    </w:rPr>
                    <w:t>Brot für die Welt – Landesstelle Württemberg</w:t>
                  </w:r>
                </w:p>
                <w:p w:rsidR="00B61444" w:rsidRDefault="00B61444" w:rsidP="0005388B">
                  <w:pPr>
                    <w:rPr>
                      <w:sz w:val="20"/>
                      <w:szCs w:val="20"/>
                    </w:rPr>
                  </w:pPr>
                  <w:r w:rsidRPr="000E4F2B">
                    <w:rPr>
                      <w:sz w:val="20"/>
                      <w:szCs w:val="20"/>
                    </w:rPr>
                    <w:t>Heilbronner Straße 180</w:t>
                  </w:r>
                </w:p>
                <w:p w:rsidR="00B61444" w:rsidRPr="000E4F2B" w:rsidRDefault="00B61444" w:rsidP="0005388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  <w:r w:rsidRPr="000E4F2B">
                    <w:rPr>
                      <w:sz w:val="20"/>
                      <w:szCs w:val="20"/>
                    </w:rPr>
                    <w:t>0191 Stuttgart</w:t>
                  </w:r>
                </w:p>
                <w:p w:rsidR="00B61444" w:rsidRPr="000E4F2B" w:rsidRDefault="00B61444" w:rsidP="0005388B">
                  <w:pPr>
                    <w:rPr>
                      <w:sz w:val="20"/>
                      <w:szCs w:val="20"/>
                    </w:rPr>
                  </w:pPr>
                  <w:r w:rsidRPr="000E4F2B">
                    <w:rPr>
                      <w:sz w:val="20"/>
                      <w:szCs w:val="20"/>
                    </w:rPr>
                    <w:t>Telefon: 0711 1656-224</w:t>
                  </w:r>
                </w:p>
                <w:p w:rsidR="00B61444" w:rsidRPr="000E4F2B" w:rsidRDefault="00120556" w:rsidP="0005388B">
                  <w:pPr>
                    <w:rPr>
                      <w:color w:val="0000FF" w:themeColor="hyperlink"/>
                      <w:sz w:val="20"/>
                      <w:szCs w:val="20"/>
                      <w:u w:val="single"/>
                    </w:rPr>
                  </w:pPr>
                  <w:hyperlink r:id="rId11" w:history="1">
                    <w:r w:rsidR="00B61444" w:rsidRPr="000E4F2B">
                      <w:rPr>
                        <w:rStyle w:val="Hyperlink"/>
                        <w:sz w:val="20"/>
                        <w:szCs w:val="20"/>
                      </w:rPr>
                      <w:t>brot-fuer-die-welt@diakonie-wue.de</w:t>
                    </w:r>
                  </w:hyperlink>
                </w:p>
              </w:tc>
              <w:tc>
                <w:tcPr>
                  <w:tcW w:w="3113" w:type="dxa"/>
                </w:tcPr>
                <w:p w:rsidR="00B61444" w:rsidRPr="000E4F2B" w:rsidRDefault="00B61444" w:rsidP="0005388B">
                  <w:pPr>
                    <w:rPr>
                      <w:sz w:val="20"/>
                    </w:rPr>
                  </w:pPr>
                  <w:r w:rsidRPr="000E4F2B">
                    <w:rPr>
                      <w:sz w:val="20"/>
                    </w:rPr>
                    <w:t>Diözese Rottenburg-Stuttgart</w:t>
                  </w:r>
                </w:p>
                <w:p w:rsidR="00B61444" w:rsidRPr="000E4F2B" w:rsidRDefault="00B61444" w:rsidP="0005388B">
                  <w:pPr>
                    <w:rPr>
                      <w:sz w:val="20"/>
                    </w:rPr>
                  </w:pPr>
                  <w:r w:rsidRPr="000E4F2B">
                    <w:rPr>
                      <w:sz w:val="20"/>
                    </w:rPr>
                    <w:t>Hauptabteilung Weltkirche</w:t>
                  </w:r>
                </w:p>
                <w:p w:rsidR="00B61444" w:rsidRPr="000E4F2B" w:rsidRDefault="00B61444" w:rsidP="0005388B">
                  <w:pPr>
                    <w:rPr>
                      <w:sz w:val="20"/>
                    </w:rPr>
                  </w:pPr>
                  <w:r w:rsidRPr="000E4F2B">
                    <w:rPr>
                      <w:sz w:val="20"/>
                    </w:rPr>
                    <w:t>P</w:t>
                  </w:r>
                  <w:r>
                    <w:rPr>
                      <w:sz w:val="20"/>
                    </w:rPr>
                    <w:t>ostfach 9</w:t>
                  </w:r>
                </w:p>
                <w:p w:rsidR="00B61444" w:rsidRPr="000E4F2B" w:rsidRDefault="00B61444" w:rsidP="0005388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72108 </w:t>
                  </w:r>
                  <w:r w:rsidRPr="000E4F2B">
                    <w:rPr>
                      <w:sz w:val="20"/>
                    </w:rPr>
                    <w:t>Rottenburg</w:t>
                  </w:r>
                </w:p>
                <w:p w:rsidR="00B61444" w:rsidRPr="000E4F2B" w:rsidRDefault="00B61444" w:rsidP="0005388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Telefon: 07472 169 661</w:t>
                  </w:r>
                </w:p>
                <w:p w:rsidR="00B61444" w:rsidRDefault="00120556" w:rsidP="0005388B">
                  <w:pPr>
                    <w:rPr>
                      <w:sz w:val="20"/>
                    </w:rPr>
                  </w:pPr>
                  <w:hyperlink r:id="rId12" w:history="1">
                    <w:r w:rsidR="00B61444" w:rsidRPr="008734F7">
                      <w:rPr>
                        <w:rStyle w:val="Hyperlink"/>
                        <w:sz w:val="20"/>
                      </w:rPr>
                      <w:t>weltkirche@bo.drs.de</w:t>
                    </w:r>
                  </w:hyperlink>
                  <w:r w:rsidR="00B61444">
                    <w:rPr>
                      <w:sz w:val="20"/>
                    </w:rPr>
                    <w:t xml:space="preserve"> </w:t>
                  </w:r>
                </w:p>
              </w:tc>
            </w:tr>
          </w:tbl>
          <w:p w:rsidR="00B61444" w:rsidRPr="000E4F2B" w:rsidRDefault="00B61444" w:rsidP="0005388B"/>
        </w:tc>
        <w:tc>
          <w:tcPr>
            <w:tcW w:w="1139" w:type="dxa"/>
          </w:tcPr>
          <w:p w:rsidR="00B61444" w:rsidRDefault="00B61444" w:rsidP="0005388B">
            <w:pPr>
              <w:pStyle w:val="Listenabsatz"/>
            </w:pPr>
          </w:p>
          <w:p w:rsidR="00B61444" w:rsidRPr="000E4F2B" w:rsidRDefault="00B61444" w:rsidP="0005388B">
            <w:pPr>
              <w:rPr>
                <w:u w:val="single"/>
              </w:rPr>
            </w:pPr>
          </w:p>
        </w:tc>
      </w:tr>
      <w:tr w:rsidR="00B61444" w:rsidTr="00B61444">
        <w:tc>
          <w:tcPr>
            <w:tcW w:w="8149" w:type="dxa"/>
          </w:tcPr>
          <w:p w:rsidR="00B61444" w:rsidRDefault="00B61444" w:rsidP="0005388B">
            <w:pPr>
              <w:rPr>
                <w:u w:val="single"/>
              </w:rPr>
            </w:pPr>
          </w:p>
        </w:tc>
        <w:tc>
          <w:tcPr>
            <w:tcW w:w="1139" w:type="dxa"/>
          </w:tcPr>
          <w:p w:rsidR="00B61444" w:rsidRDefault="00B61444" w:rsidP="0005388B">
            <w:pPr>
              <w:rPr>
                <w:u w:val="single"/>
              </w:rPr>
            </w:pPr>
          </w:p>
        </w:tc>
      </w:tr>
    </w:tbl>
    <w:p w:rsidR="0088103A" w:rsidRDefault="0088103A" w:rsidP="00206721">
      <w:pPr>
        <w:rPr>
          <w:rFonts w:ascii="Arial" w:hAnsi="Arial" w:cs="Arial"/>
          <w:sz w:val="20"/>
        </w:rPr>
      </w:pPr>
    </w:p>
    <w:p w:rsidR="00206721" w:rsidRPr="00AE7669" w:rsidRDefault="00206721" w:rsidP="00206721">
      <w:pPr>
        <w:rPr>
          <w:rFonts w:ascii="Arial" w:hAnsi="Arial" w:cs="Arial"/>
          <w:sz w:val="20"/>
        </w:rPr>
      </w:pPr>
      <w:r>
        <w:rPr>
          <w:noProof/>
          <w:lang w:eastAsia="de-DE"/>
        </w:rPr>
        <w:drawing>
          <wp:anchor distT="0" distB="0" distL="114300" distR="114300" simplePos="0" relativeHeight="251709440" behindDoc="1" locked="0" layoutInCell="1" allowOverlap="1" wp14:anchorId="7EA8CC88" wp14:editId="2CBB8182">
            <wp:simplePos x="0" y="0"/>
            <wp:positionH relativeFrom="column">
              <wp:posOffset>90805</wp:posOffset>
            </wp:positionH>
            <wp:positionV relativeFrom="paragraph">
              <wp:posOffset>499745</wp:posOffset>
            </wp:positionV>
            <wp:extent cx="982980" cy="432435"/>
            <wp:effectExtent l="0" t="0" r="7620" b="5715"/>
            <wp:wrapTight wrapText="bothSides">
              <wp:wrapPolygon edited="0">
                <wp:start x="0" y="0"/>
                <wp:lineTo x="0" y="20934"/>
                <wp:lineTo x="21349" y="20934"/>
                <wp:lineTo x="21349" y="0"/>
                <wp:lineTo x="0" y="0"/>
              </wp:wrapPolygon>
            </wp:wrapTight>
            <wp:docPr id="1" name="Grafik 1" descr="C:\Users\Knecht.M\AppData\Local\Microsoft\Windows\Temporary Internet Files\Content.Word\Logo-DRS farbig-Office Diözese gr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echt.M\AppData\Local\Microsoft\Windows\Temporary Internet Files\Content.Word\Logo-DRS farbig-Office Diözese gra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4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669">
        <w:rPr>
          <w:rFonts w:ascii="Arial" w:hAnsi="Arial" w:cs="Arial"/>
          <w:noProof/>
          <w:sz w:val="20"/>
          <w:lang w:eastAsia="de-DE"/>
        </w:rPr>
        <w:drawing>
          <wp:anchor distT="0" distB="0" distL="114300" distR="114300" simplePos="0" relativeHeight="251708416" behindDoc="1" locked="0" layoutInCell="1" allowOverlap="1" wp14:anchorId="306414B2" wp14:editId="0A7ABA8C">
            <wp:simplePos x="0" y="0"/>
            <wp:positionH relativeFrom="column">
              <wp:posOffset>1109980</wp:posOffset>
            </wp:positionH>
            <wp:positionV relativeFrom="paragraph">
              <wp:posOffset>232410</wp:posOffset>
            </wp:positionV>
            <wp:extent cx="4724400" cy="969645"/>
            <wp:effectExtent l="0" t="0" r="0" b="1905"/>
            <wp:wrapTight wrapText="bothSides">
              <wp:wrapPolygon edited="0">
                <wp:start x="0" y="0"/>
                <wp:lineTo x="0" y="21218"/>
                <wp:lineTo x="21513" y="21218"/>
                <wp:lineTo x="21513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eGem-Logos-960px_v2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669">
        <w:rPr>
          <w:rFonts w:ascii="Arial" w:hAnsi="Arial" w:cs="Arial"/>
          <w:sz w:val="20"/>
        </w:rPr>
        <w:t xml:space="preserve">Die </w:t>
      </w:r>
      <w:r w:rsidRPr="00AE7669">
        <w:rPr>
          <w:rFonts w:ascii="Arial" w:hAnsi="Arial" w:cs="Arial"/>
          <w:i/>
          <w:sz w:val="20"/>
        </w:rPr>
        <w:t>Faire Gemeinde</w:t>
      </w:r>
      <w:r w:rsidRPr="00AE7669">
        <w:rPr>
          <w:rFonts w:ascii="Arial" w:hAnsi="Arial" w:cs="Arial"/>
          <w:sz w:val="20"/>
        </w:rPr>
        <w:t xml:space="preserve"> ist eine ökumenische Initiative von</w:t>
      </w:r>
    </w:p>
    <w:p w:rsidR="00206721" w:rsidRPr="009E61B4" w:rsidRDefault="00206721" w:rsidP="00206721">
      <w:pPr>
        <w:rPr>
          <w:rFonts w:ascii="Arial" w:hAnsi="Arial" w:cs="Arial"/>
          <w:b/>
          <w:color w:val="E36C0A" w:themeColor="accent6" w:themeShade="BF"/>
          <w:sz w:val="24"/>
        </w:rPr>
      </w:pPr>
    </w:p>
    <w:p w:rsidR="00853814" w:rsidRDefault="00D36389" w:rsidP="00D36389">
      <w:pPr>
        <w:spacing w:after="0"/>
        <w:rPr>
          <w:b/>
          <w:color w:val="E36C0A" w:themeColor="accent6" w:themeShade="BF"/>
          <w:sz w:val="32"/>
        </w:rPr>
      </w:pPr>
      <w:r>
        <w:rPr>
          <w:b/>
          <w:noProof/>
          <w:lang w:eastAsia="de-DE"/>
        </w:rPr>
        <w:lastRenderedPageBreak/>
        <w:drawing>
          <wp:anchor distT="0" distB="0" distL="114300" distR="114300" simplePos="0" relativeHeight="251684864" behindDoc="1" locked="0" layoutInCell="1" allowOverlap="1" wp14:anchorId="66B7952B" wp14:editId="2BE286C3">
            <wp:simplePos x="0" y="0"/>
            <wp:positionH relativeFrom="column">
              <wp:posOffset>4006850</wp:posOffset>
            </wp:positionH>
            <wp:positionV relativeFrom="paragraph">
              <wp:posOffset>-538480</wp:posOffset>
            </wp:positionV>
            <wp:extent cx="2188845" cy="904875"/>
            <wp:effectExtent l="0" t="0" r="1905" b="9525"/>
            <wp:wrapTight wrapText="bothSides">
              <wp:wrapPolygon edited="0">
                <wp:start x="0" y="0"/>
                <wp:lineTo x="0" y="21373"/>
                <wp:lineTo x="21431" y="21373"/>
                <wp:lineTo x="21431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eGemeinde-Signet_RG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814" w:rsidRDefault="00853814" w:rsidP="00D36389">
      <w:pPr>
        <w:spacing w:after="0"/>
        <w:rPr>
          <w:b/>
          <w:color w:val="E36C0A" w:themeColor="accent6" w:themeShade="BF"/>
          <w:sz w:val="32"/>
        </w:rPr>
      </w:pPr>
    </w:p>
    <w:p w:rsidR="00206721" w:rsidRDefault="00206721" w:rsidP="00D36389">
      <w:pPr>
        <w:spacing w:after="0"/>
        <w:rPr>
          <w:b/>
          <w:color w:val="E36C0A" w:themeColor="accent6" w:themeShade="BF"/>
          <w:sz w:val="32"/>
        </w:rPr>
      </w:pPr>
    </w:p>
    <w:p w:rsidR="00580383" w:rsidRPr="00D36389" w:rsidRDefault="002B77AF" w:rsidP="00D36389">
      <w:pPr>
        <w:spacing w:after="0"/>
        <w:rPr>
          <w:b/>
          <w:color w:val="E36C0A" w:themeColor="accent6" w:themeShade="BF"/>
          <w:sz w:val="32"/>
        </w:rPr>
      </w:pPr>
      <w:r>
        <w:rPr>
          <w:b/>
          <w:color w:val="E36C0A" w:themeColor="accent6" w:themeShade="BF"/>
          <w:sz w:val="32"/>
        </w:rPr>
        <w:t>B</w:t>
      </w:r>
      <w:r w:rsidR="001F1844" w:rsidRPr="002B77AF">
        <w:rPr>
          <w:b/>
          <w:color w:val="E36C0A" w:themeColor="accent6" w:themeShade="BF"/>
          <w:sz w:val="32"/>
        </w:rPr>
        <w:t xml:space="preserve">ericht </w:t>
      </w:r>
      <w:r w:rsidR="00580383" w:rsidRPr="002B77AF">
        <w:rPr>
          <w:b/>
          <w:color w:val="E36C0A" w:themeColor="accent6" w:themeShade="BF"/>
          <w:sz w:val="32"/>
        </w:rPr>
        <w:t xml:space="preserve">zur </w:t>
      </w:r>
      <w:r>
        <w:rPr>
          <w:b/>
          <w:color w:val="E36C0A" w:themeColor="accent6" w:themeShade="BF"/>
          <w:sz w:val="32"/>
        </w:rPr>
        <w:t>Verlängerung der Auszeichnung</w:t>
      </w:r>
      <w:r w:rsidR="00580383" w:rsidRPr="002B77AF">
        <w:rPr>
          <w:b/>
          <w:color w:val="E36C0A" w:themeColor="accent6" w:themeShade="BF"/>
          <w:sz w:val="32"/>
        </w:rPr>
        <w:t xml:space="preserve"> „Faire Gemeinde“</w:t>
      </w:r>
    </w:p>
    <w:p w:rsidR="00580383" w:rsidRPr="00173FC2" w:rsidRDefault="00580383" w:rsidP="00173FC2">
      <w:r w:rsidRPr="00173FC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B6FB2F" wp14:editId="5FCEF976">
                <wp:simplePos x="0" y="0"/>
                <wp:positionH relativeFrom="column">
                  <wp:posOffset>-128270</wp:posOffset>
                </wp:positionH>
                <wp:positionV relativeFrom="paragraph">
                  <wp:posOffset>166370</wp:posOffset>
                </wp:positionV>
                <wp:extent cx="6082665" cy="3076575"/>
                <wp:effectExtent l="0" t="0" r="13335" b="2857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2665" cy="30765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3" o:spid="_x0000_s1026" style="position:absolute;margin-left:-10.1pt;margin-top:13.1pt;width:478.95pt;height:242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" filled="f" strokecolor="#f79646" strokeweight="2pt"/>
            </w:pict>
          </mc:Fallback>
        </mc:AlternateContent>
      </w:r>
    </w:p>
    <w:p w:rsidR="00580383" w:rsidRPr="00173FC2" w:rsidRDefault="00580383" w:rsidP="00173FC2">
      <w:r w:rsidRPr="00173FC2">
        <w:t xml:space="preserve">Name der Gemeinde, Ort: </w:t>
      </w:r>
      <w:r w:rsidR="002B77AF">
        <w:t>________________________________________________________</w:t>
      </w:r>
      <w:r w:rsidR="00580066">
        <w:t>_____</w:t>
      </w:r>
    </w:p>
    <w:p w:rsidR="00580383" w:rsidRPr="00173FC2" w:rsidRDefault="00580383" w:rsidP="00173FC2">
      <w:r w:rsidRPr="00173FC2">
        <w:t xml:space="preserve">Unterschrift des/der Vorsitzenden des Kirchengemeinderats: </w:t>
      </w:r>
      <w:r w:rsidR="002B77AF">
        <w:t>____________________________</w:t>
      </w:r>
      <w:r w:rsidR="00580066">
        <w:t>____</w:t>
      </w:r>
    </w:p>
    <w:p w:rsidR="00580383" w:rsidRPr="00173FC2" w:rsidRDefault="00580383" w:rsidP="00173FC2">
      <w:r w:rsidRPr="00173FC2">
        <w:tab/>
      </w:r>
      <w:r w:rsidRPr="00173FC2">
        <w:tab/>
      </w:r>
      <w:r w:rsidRPr="00173FC2">
        <w:tab/>
      </w:r>
      <w:r w:rsidRPr="00173FC2">
        <w:tab/>
      </w:r>
      <w:r w:rsidRPr="00173FC2">
        <w:tab/>
      </w:r>
      <w:r w:rsidRPr="00173FC2">
        <w:tab/>
      </w:r>
      <w:r w:rsidRPr="00173FC2">
        <w:tab/>
      </w:r>
      <w:r w:rsidRPr="00173FC2">
        <w:tab/>
      </w:r>
      <w:r w:rsidR="00580066">
        <w:t xml:space="preserve">     </w:t>
      </w:r>
      <w:r w:rsidRPr="00173FC2">
        <w:t>Name + Stempel</w:t>
      </w:r>
    </w:p>
    <w:p w:rsidR="00580383" w:rsidRPr="00173FC2" w:rsidRDefault="00580383" w:rsidP="00173FC2">
      <w:r w:rsidRPr="00173FC2">
        <w:t>Datum:</w:t>
      </w:r>
      <w:r w:rsidR="002B77AF">
        <w:t xml:space="preserve"> ___________________</w:t>
      </w:r>
    </w:p>
    <w:p w:rsidR="00580383" w:rsidRPr="00173FC2" w:rsidRDefault="00580383" w:rsidP="00173FC2">
      <w:r w:rsidRPr="00173FC2">
        <w:t>Unser</w:t>
      </w:r>
      <w:r w:rsidR="002B77AF">
        <w:t>e Ansprechperson für „Faire Gemeinde“</w:t>
      </w:r>
      <w:r w:rsidRPr="00173FC2">
        <w:t xml:space="preserve"> ist: </w:t>
      </w:r>
      <w:r w:rsidR="002B77AF">
        <w:t>___________________________________</w:t>
      </w:r>
    </w:p>
    <w:p w:rsidR="002B77AF" w:rsidRPr="00173FC2" w:rsidRDefault="00580383" w:rsidP="00173FC2">
      <w:r w:rsidRPr="00173FC2">
        <w:t xml:space="preserve">Funktion: </w:t>
      </w:r>
      <w:r w:rsidR="002B77AF">
        <w:t>_________________________</w:t>
      </w:r>
      <w:r w:rsidR="00EE5BCF">
        <w:t>________</w:t>
      </w:r>
      <w:r w:rsidR="002B77AF">
        <w:t>__</w:t>
      </w:r>
      <w:r w:rsidR="00580066">
        <w:t>____________</w:t>
      </w:r>
    </w:p>
    <w:p w:rsidR="00580383" w:rsidRPr="00173FC2" w:rsidRDefault="00580383" w:rsidP="00173FC2">
      <w:r w:rsidRPr="00173FC2">
        <w:t>Adresse:</w:t>
      </w:r>
      <w:r w:rsidR="002B77AF">
        <w:t xml:space="preserve"> ________________________________________</w:t>
      </w:r>
      <w:r w:rsidR="00580066">
        <w:t>________</w:t>
      </w:r>
    </w:p>
    <w:p w:rsidR="00580383" w:rsidRPr="00173FC2" w:rsidRDefault="00580383" w:rsidP="00173FC2">
      <w:r w:rsidRPr="00173FC2">
        <w:t xml:space="preserve">E-Mail: </w:t>
      </w:r>
      <w:r w:rsidR="002B77AF">
        <w:t>___</w:t>
      </w:r>
      <w:r w:rsidR="00EE5BCF">
        <w:t>_______________________________</w:t>
      </w:r>
      <w:r w:rsidR="002B77AF">
        <w:t>_______________</w:t>
      </w:r>
    </w:p>
    <w:p w:rsidR="00580383" w:rsidRPr="00173FC2" w:rsidRDefault="00580383" w:rsidP="00173FC2">
      <w:r w:rsidRPr="00173FC2">
        <w:t>Telefonnummer:</w:t>
      </w:r>
      <w:r w:rsidR="002B77AF">
        <w:t xml:space="preserve"> ___</w:t>
      </w:r>
      <w:r w:rsidR="00580066">
        <w:t>________________</w:t>
      </w:r>
      <w:r w:rsidR="00EE5BCF">
        <w:t>________</w:t>
      </w:r>
      <w:r w:rsidR="00580066">
        <w:t>______________</w:t>
      </w:r>
    </w:p>
    <w:p w:rsidR="00580383" w:rsidRPr="00173FC2" w:rsidRDefault="00580383" w:rsidP="00173FC2"/>
    <w:p w:rsidR="00FC14CE" w:rsidRDefault="00FC14CE" w:rsidP="002B77AF">
      <w:pPr>
        <w:spacing w:after="0"/>
      </w:pPr>
      <w:r w:rsidRPr="00173FC2">
        <w:t>Wir sind eine fair</w:t>
      </w:r>
      <w:r w:rsidR="001F1844" w:rsidRPr="00173FC2">
        <w:t>e Gemeinde. Die Bedingungen, un</w:t>
      </w:r>
      <w:r w:rsidR="004A2ACB" w:rsidRPr="00173FC2">
        <w:t>ter denen die Güter unseres täg</w:t>
      </w:r>
      <w:r w:rsidRPr="00173FC2">
        <w:t>lic</w:t>
      </w:r>
      <w:r w:rsidR="002B77AF">
        <w:t xml:space="preserve">hen Bedarfs hergestellt werden </w:t>
      </w:r>
      <w:r w:rsidRPr="00173FC2">
        <w:t>und ihre Auswirkungen auf Mitmenschen und Schöpfung sind uns wichtig.</w:t>
      </w:r>
    </w:p>
    <w:p w:rsidR="002B77AF" w:rsidRPr="00173FC2" w:rsidRDefault="002B77AF" w:rsidP="002B77AF">
      <w:pPr>
        <w:spacing w:after="0"/>
      </w:pPr>
    </w:p>
    <w:p w:rsidR="006E13CD" w:rsidRDefault="00B76443" w:rsidP="002B77AF">
      <w:pPr>
        <w:spacing w:after="0"/>
      </w:pPr>
      <w:r w:rsidRPr="00173FC2">
        <w:t xml:space="preserve">Im folgenden Bericht beschreiben wir, wie die Kriterien der Initiative „Faire Gemeinde“ in unserer Gemeinde in den letzten zwei Jahren umgesetzt wurden. </w:t>
      </w:r>
    </w:p>
    <w:p w:rsidR="006E13CD" w:rsidRDefault="006E13CD" w:rsidP="002B77AF">
      <w:pPr>
        <w:spacing w:after="0"/>
      </w:pPr>
    </w:p>
    <w:p w:rsidR="006E13CD" w:rsidRDefault="006E13CD" w:rsidP="002B77AF">
      <w:pPr>
        <w:spacing w:after="0"/>
      </w:pPr>
      <w:r>
        <w:t xml:space="preserve">Diesem Bericht liegen weitere Unterlagen bei: </w:t>
      </w:r>
    </w:p>
    <w:p w:rsidR="00206721" w:rsidRDefault="006E13CD" w:rsidP="00206721">
      <w:pPr>
        <w:spacing w:after="0" w:line="240" w:lineRule="atLeast"/>
        <w:ind w:left="708"/>
        <w:rPr>
          <w:rFonts w:ascii="Calibri" w:hAnsi="Calibri" w:cs="Calibri"/>
        </w:rPr>
      </w:pPr>
      <w:r w:rsidRPr="00903CE1">
        <w:rPr>
          <w:rFonts w:ascii="Calibri" w:hAnsi="Calibri" w:cs="Calibri"/>
          <w:b/>
          <w:color w:val="E36C0A" w:themeColor="accent6" w:themeShade="BF"/>
          <w:sz w:val="52"/>
          <w:szCs w:val="52"/>
        </w:rPr>
        <w:t>□</w:t>
      </w:r>
      <w:r>
        <w:rPr>
          <w:rFonts w:ascii="Calibri" w:hAnsi="Calibri" w:cs="Calibri"/>
          <w:b/>
          <w:color w:val="E36C0A" w:themeColor="accent6" w:themeShade="BF"/>
          <w:sz w:val="52"/>
          <w:szCs w:val="52"/>
        </w:rPr>
        <w:t xml:space="preserve"> </w:t>
      </w:r>
      <w:r w:rsidR="00206721">
        <w:rPr>
          <w:rFonts w:ascii="Calibri" w:hAnsi="Calibri" w:cs="Calibri"/>
        </w:rPr>
        <w:t>Veröffentlichungen / Presseartikel in Kopie</w:t>
      </w:r>
    </w:p>
    <w:p w:rsidR="00206721" w:rsidRDefault="00206721" w:rsidP="00206721">
      <w:pPr>
        <w:spacing w:after="0" w:line="240" w:lineRule="atLeast"/>
        <w:ind w:left="708"/>
        <w:rPr>
          <w:rFonts w:ascii="Calibri" w:hAnsi="Calibri" w:cs="Calibri"/>
        </w:rPr>
      </w:pPr>
      <w:r w:rsidRPr="00903CE1">
        <w:rPr>
          <w:rFonts w:ascii="Calibri" w:hAnsi="Calibri" w:cs="Calibri"/>
          <w:b/>
          <w:color w:val="E36C0A" w:themeColor="accent6" w:themeShade="BF"/>
          <w:sz w:val="52"/>
          <w:szCs w:val="52"/>
        </w:rPr>
        <w:t>□</w:t>
      </w:r>
      <w:r>
        <w:rPr>
          <w:rFonts w:ascii="Calibri" w:hAnsi="Calibri" w:cs="Calibri"/>
          <w:b/>
          <w:color w:val="E36C0A" w:themeColor="accent6" w:themeShade="BF"/>
          <w:sz w:val="52"/>
          <w:szCs w:val="52"/>
        </w:rPr>
        <w:t xml:space="preserve"> </w:t>
      </w:r>
      <w:r>
        <w:rPr>
          <w:rFonts w:ascii="Calibri" w:hAnsi="Calibri" w:cs="Calibri"/>
        </w:rPr>
        <w:t xml:space="preserve">Informationen zu Veranstaltungen </w:t>
      </w:r>
    </w:p>
    <w:p w:rsidR="00206721" w:rsidRDefault="00206721" w:rsidP="00206721">
      <w:pPr>
        <w:spacing w:after="0" w:line="240" w:lineRule="atLeast"/>
        <w:ind w:left="708"/>
        <w:rPr>
          <w:rFonts w:ascii="Calibri" w:hAnsi="Calibri" w:cs="Calibri"/>
        </w:rPr>
      </w:pPr>
      <w:r w:rsidRPr="00903CE1">
        <w:rPr>
          <w:rFonts w:ascii="Calibri" w:hAnsi="Calibri" w:cs="Calibri"/>
          <w:b/>
          <w:color w:val="E36C0A" w:themeColor="accent6" w:themeShade="BF"/>
          <w:sz w:val="52"/>
          <w:szCs w:val="52"/>
        </w:rPr>
        <w:t>□</w:t>
      </w:r>
      <w:r>
        <w:rPr>
          <w:rFonts w:ascii="Calibri" w:hAnsi="Calibri" w:cs="Calibri"/>
          <w:b/>
          <w:color w:val="E36C0A" w:themeColor="accent6" w:themeShade="BF"/>
          <w:sz w:val="52"/>
          <w:szCs w:val="52"/>
        </w:rPr>
        <w:t xml:space="preserve"> </w:t>
      </w:r>
      <w:r>
        <w:rPr>
          <w:rFonts w:ascii="Calibri" w:hAnsi="Calibri" w:cs="Calibri"/>
        </w:rPr>
        <w:t xml:space="preserve">Fotos zur Dokumentation </w:t>
      </w:r>
    </w:p>
    <w:p w:rsidR="00206721" w:rsidRPr="006E13CD" w:rsidRDefault="00206721" w:rsidP="00206721">
      <w:pPr>
        <w:spacing w:after="0" w:line="240" w:lineRule="atLeast"/>
        <w:ind w:left="708"/>
      </w:pPr>
      <w:r w:rsidRPr="00903CE1">
        <w:rPr>
          <w:rFonts w:ascii="Calibri" w:hAnsi="Calibri" w:cs="Calibri"/>
          <w:b/>
          <w:color w:val="E36C0A" w:themeColor="accent6" w:themeShade="BF"/>
          <w:sz w:val="52"/>
          <w:szCs w:val="52"/>
        </w:rPr>
        <w:t>□</w:t>
      </w:r>
      <w:r>
        <w:rPr>
          <w:rFonts w:ascii="Calibri" w:hAnsi="Calibri" w:cs="Calibri"/>
          <w:b/>
          <w:color w:val="E36C0A" w:themeColor="accent6" w:themeShade="BF"/>
          <w:sz w:val="52"/>
          <w:szCs w:val="52"/>
        </w:rPr>
        <w:t xml:space="preserve"> </w:t>
      </w:r>
      <w:r>
        <w:rPr>
          <w:rFonts w:ascii="Calibri" w:hAnsi="Calibri" w:cs="Calibri"/>
        </w:rPr>
        <w:t>anderes, und zwar _______________________</w:t>
      </w:r>
      <w:r w:rsidRPr="006E13CD">
        <w:t xml:space="preserve"> </w:t>
      </w:r>
    </w:p>
    <w:p w:rsidR="006E13CD" w:rsidRDefault="006E13CD" w:rsidP="002B77AF">
      <w:pPr>
        <w:spacing w:after="0"/>
      </w:pPr>
    </w:p>
    <w:p w:rsidR="006E13CD" w:rsidRDefault="006E13CD" w:rsidP="002B77AF">
      <w:pPr>
        <w:spacing w:after="0"/>
      </w:pPr>
    </w:p>
    <w:p w:rsidR="00B76443" w:rsidRPr="00173FC2" w:rsidRDefault="00B76443" w:rsidP="002B77AF">
      <w:pPr>
        <w:spacing w:after="0"/>
      </w:pPr>
      <w:r w:rsidRPr="00173FC2">
        <w:t>Nach Prüfung bitte</w:t>
      </w:r>
      <w:r w:rsidR="009231D7" w:rsidRPr="00173FC2">
        <w:t>n</w:t>
      </w:r>
      <w:r w:rsidRPr="00173FC2">
        <w:t xml:space="preserve"> wir um die Verlängerung unserer </w:t>
      </w:r>
      <w:r w:rsidR="002B77AF">
        <w:t>Auszeichnung.</w:t>
      </w:r>
    </w:p>
    <w:p w:rsidR="006E13CD" w:rsidRDefault="006E13CD">
      <w:r>
        <w:br w:type="page"/>
      </w:r>
    </w:p>
    <w:p w:rsidR="002B77AF" w:rsidRPr="00A16B3C" w:rsidRDefault="00242871" w:rsidP="00A16B3C">
      <w:pPr>
        <w:pStyle w:val="Listenabsatz"/>
        <w:numPr>
          <w:ilvl w:val="0"/>
          <w:numId w:val="12"/>
        </w:numPr>
        <w:rPr>
          <w:b/>
          <w:color w:val="E36C0A" w:themeColor="accent6" w:themeShade="BF"/>
          <w:sz w:val="28"/>
          <w:u w:val="single"/>
        </w:rPr>
      </w:pPr>
      <w:r w:rsidRPr="002B77AF">
        <w:rPr>
          <w:b/>
          <w:color w:val="E36C0A" w:themeColor="accent6" w:themeShade="BF"/>
          <w:sz w:val="28"/>
          <w:u w:val="single"/>
        </w:rPr>
        <w:lastRenderedPageBreak/>
        <w:t xml:space="preserve">Die </w:t>
      </w:r>
      <w:r w:rsidR="00E85472" w:rsidRPr="002B77AF">
        <w:rPr>
          <w:b/>
          <w:color w:val="E36C0A" w:themeColor="accent6" w:themeShade="BF"/>
          <w:sz w:val="28"/>
          <w:u w:val="single"/>
        </w:rPr>
        <w:t>Grundvoraussetzung</w:t>
      </w:r>
      <w:r w:rsidR="0047170E" w:rsidRPr="002B77AF">
        <w:rPr>
          <w:b/>
          <w:color w:val="E36C0A" w:themeColor="accent6" w:themeShade="BF"/>
          <w:sz w:val="28"/>
          <w:u w:val="single"/>
        </w:rPr>
        <w:t>en</w:t>
      </w:r>
    </w:p>
    <w:p w:rsidR="00E85472" w:rsidRPr="00173FC2" w:rsidRDefault="00E85472" w:rsidP="00A16B3C">
      <w:pPr>
        <w:spacing w:after="0"/>
      </w:pPr>
      <w:r w:rsidRPr="00173FC2">
        <w:t>Bei Veranstaltungen der Kirchengeme</w:t>
      </w:r>
      <w:r w:rsidR="00DD46F7" w:rsidRPr="00173FC2">
        <w:t xml:space="preserve">inde wird </w:t>
      </w:r>
      <w:r w:rsidR="00C374F5" w:rsidRPr="00173FC2">
        <w:t xml:space="preserve">weiterhin </w:t>
      </w:r>
      <w:r w:rsidR="00DD46F7" w:rsidRPr="001021A1">
        <w:rPr>
          <w:b/>
        </w:rPr>
        <w:t>fair gehandelter Kaff</w:t>
      </w:r>
      <w:r w:rsidRPr="001021A1">
        <w:rPr>
          <w:b/>
        </w:rPr>
        <w:t>ee ausgeschenkt</w:t>
      </w:r>
    </w:p>
    <w:p w:rsidR="00E85472" w:rsidRPr="00173FC2" w:rsidRDefault="00E85472" w:rsidP="00A16B3C">
      <w:pPr>
        <w:spacing w:after="0"/>
      </w:pPr>
      <w:r w:rsidRPr="00173FC2">
        <w:t xml:space="preserve">und mindestens </w:t>
      </w:r>
      <w:r w:rsidRPr="001021A1">
        <w:rPr>
          <w:b/>
        </w:rPr>
        <w:t>ein weiteres Produkt</w:t>
      </w:r>
      <w:r w:rsidRPr="00173FC2">
        <w:t xml:space="preserve"> aus fairem Handel angeboten</w:t>
      </w:r>
      <w:r w:rsidR="009231D7" w:rsidRPr="00173FC2">
        <w:t>.</w:t>
      </w:r>
    </w:p>
    <w:p w:rsidR="009231D7" w:rsidRPr="00173FC2" w:rsidRDefault="009231D7" w:rsidP="002B77AF">
      <w:pPr>
        <w:spacing w:after="0"/>
      </w:pPr>
    </w:p>
    <w:p w:rsidR="002B77AF" w:rsidRPr="006E13CD" w:rsidRDefault="009231D7" w:rsidP="002B77AF">
      <w:pPr>
        <w:spacing w:after="0"/>
        <w:rPr>
          <w:color w:val="7F7F7F" w:themeColor="text1" w:themeTint="80"/>
        </w:rPr>
      </w:pPr>
      <w:r w:rsidRPr="00173FC2">
        <w:t xml:space="preserve">Angebotene Produkte: </w:t>
      </w:r>
      <w:r w:rsidRPr="006E13CD">
        <w:rPr>
          <w:color w:val="7F7F7F" w:themeColor="text1" w:themeTint="80"/>
        </w:rPr>
        <w:t>___________________________________________________________</w:t>
      </w:r>
    </w:p>
    <w:p w:rsidR="002B77AF" w:rsidRDefault="002B77AF" w:rsidP="002B77AF">
      <w:pPr>
        <w:spacing w:after="0"/>
      </w:pPr>
    </w:p>
    <w:p w:rsidR="00E85472" w:rsidRDefault="00E85472" w:rsidP="002B77AF">
      <w:pPr>
        <w:spacing w:after="0"/>
      </w:pPr>
      <w:r w:rsidRPr="00173FC2">
        <w:t xml:space="preserve">Bitte beschreiben </w:t>
      </w:r>
      <w:r w:rsidR="00E501A5" w:rsidRPr="00173FC2">
        <w:t xml:space="preserve">Sie, wie sich die Umsetzung </w:t>
      </w:r>
      <w:r w:rsidRPr="00173FC2">
        <w:t xml:space="preserve">in den letzten zwei Jahren entwickelt hat. Welche </w:t>
      </w:r>
      <w:r w:rsidR="00FD721E">
        <w:br/>
      </w:r>
      <w:r w:rsidRPr="00173FC2">
        <w:t>Fortschritte haben Sie erzielt? Welche Schwierigkeiten gab es?</w:t>
      </w:r>
    </w:p>
    <w:p w:rsidR="00120556" w:rsidRPr="00173FC2" w:rsidRDefault="00120556" w:rsidP="002B77AF">
      <w:pPr>
        <w:spacing w:after="0"/>
      </w:pPr>
      <w:bookmarkStart w:id="0" w:name="_GoBack"/>
      <w:bookmarkEnd w:id="0"/>
    </w:p>
    <w:p w:rsidR="00A2213C" w:rsidRPr="00A2213C" w:rsidRDefault="00A2213C" w:rsidP="00A2213C">
      <w:pPr>
        <w:rPr>
          <w:rFonts w:cstheme="minorHAnsi"/>
          <w:color w:val="7F7F7F" w:themeColor="text1" w:themeTint="80"/>
        </w:rPr>
      </w:pPr>
      <w:r w:rsidRPr="00A2213C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A2213C" w:rsidRPr="00A2213C" w:rsidRDefault="00A2213C" w:rsidP="00A2213C">
      <w:pPr>
        <w:rPr>
          <w:rFonts w:cstheme="minorHAnsi"/>
          <w:color w:val="7F7F7F" w:themeColor="text1" w:themeTint="80"/>
        </w:rPr>
      </w:pPr>
      <w:r w:rsidRPr="00A2213C">
        <w:rPr>
          <w:rFonts w:cstheme="minorHAnsi"/>
          <w:color w:val="7F7F7F" w:themeColor="text1" w:themeTint="80"/>
        </w:rPr>
        <w:t xml:space="preserve">__________________________________________________________________________ </w:t>
      </w:r>
    </w:p>
    <w:p w:rsidR="00A2213C" w:rsidRPr="00A2213C" w:rsidRDefault="00A2213C" w:rsidP="00A2213C">
      <w:pPr>
        <w:rPr>
          <w:rFonts w:cstheme="minorHAnsi"/>
          <w:color w:val="7F7F7F" w:themeColor="text1" w:themeTint="80"/>
        </w:rPr>
      </w:pPr>
      <w:r w:rsidRPr="00A2213C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9231D7" w:rsidRDefault="009231D7" w:rsidP="00173FC2"/>
    <w:p w:rsidR="006E13CD" w:rsidRPr="00173FC2" w:rsidRDefault="006E13CD" w:rsidP="00173FC2"/>
    <w:p w:rsidR="009231D7" w:rsidRPr="00173FC2" w:rsidRDefault="009231D7" w:rsidP="00173FC2"/>
    <w:p w:rsidR="00E85472" w:rsidRPr="00173FC2" w:rsidRDefault="00E85472" w:rsidP="00173FC2">
      <w:r w:rsidRPr="001021A1">
        <w:rPr>
          <w:b/>
        </w:rPr>
        <w:t>Ö</w:t>
      </w:r>
      <w:r w:rsidR="00DD46F7" w:rsidRPr="001021A1">
        <w:rPr>
          <w:b/>
        </w:rPr>
        <w:t>f</w:t>
      </w:r>
      <w:r w:rsidRPr="001021A1">
        <w:rPr>
          <w:b/>
        </w:rPr>
        <w:t>fentlichkeitsarbeit:</w:t>
      </w:r>
      <w:r w:rsidRPr="00B426C1">
        <w:t xml:space="preserve"> </w:t>
      </w:r>
      <w:r w:rsidR="009231D7" w:rsidRPr="00173FC2">
        <w:t>Unsere</w:t>
      </w:r>
      <w:r w:rsidRPr="00173FC2">
        <w:t xml:space="preserve"> Kirchengemeinde informiert im Gemeindebrief und in den lokalen</w:t>
      </w:r>
      <w:r w:rsidR="00DD46F7" w:rsidRPr="00173FC2">
        <w:t xml:space="preserve"> </w:t>
      </w:r>
      <w:r w:rsidR="00FD721E">
        <w:br/>
      </w:r>
      <w:r w:rsidR="00E501A5" w:rsidRPr="00173FC2">
        <w:t xml:space="preserve">Medien </w:t>
      </w:r>
      <w:r w:rsidRPr="00173FC2">
        <w:t xml:space="preserve">darüber, </w:t>
      </w:r>
      <w:r w:rsidR="00E501A5" w:rsidRPr="00173FC2">
        <w:t>was</w:t>
      </w:r>
      <w:r w:rsidRPr="00173FC2">
        <w:t xml:space="preserve"> sie </w:t>
      </w:r>
      <w:r w:rsidR="00E501A5" w:rsidRPr="00173FC2">
        <w:t>als „Faire Gemeinde“ tut</w:t>
      </w:r>
      <w:r w:rsidR="00EE5BCF">
        <w:t>,</w:t>
      </w:r>
      <w:r w:rsidR="00E501A5" w:rsidRPr="00173FC2">
        <w:t xml:space="preserve"> </w:t>
      </w:r>
      <w:r w:rsidRPr="00173FC2">
        <w:t>und führt jährlich mindestens eine Bildungs</w:t>
      </w:r>
      <w:r w:rsidR="00FD721E">
        <w:softHyphen/>
      </w:r>
      <w:r w:rsidRPr="00173FC2">
        <w:t xml:space="preserve">veranstaltung zum Thema „Fair Handeln bei uns und weltweit“ durch. </w:t>
      </w:r>
    </w:p>
    <w:p w:rsidR="009231D7" w:rsidRPr="00173FC2" w:rsidRDefault="00E85472" w:rsidP="00173FC2">
      <w:r w:rsidRPr="00173FC2">
        <w:t xml:space="preserve">Bitte beschreiben Sie, welche Veranstaltungen Sie in den letzten zwei Jahren durchgeführt haben. Bitte legen Sie dem Bericht </w:t>
      </w:r>
      <w:r w:rsidR="00A16B3C">
        <w:t>Bilder oder Artikel</w:t>
      </w:r>
      <w:r w:rsidRPr="00173FC2">
        <w:t xml:space="preserve"> zur Dokumentation bei.</w:t>
      </w:r>
    </w:p>
    <w:p w:rsidR="006E13CD" w:rsidRPr="00A2213C" w:rsidRDefault="006E13CD" w:rsidP="006E13CD">
      <w:pPr>
        <w:rPr>
          <w:rFonts w:cstheme="minorHAnsi"/>
          <w:color w:val="7F7F7F" w:themeColor="text1" w:themeTint="80"/>
        </w:rPr>
      </w:pPr>
      <w:r w:rsidRPr="00A2213C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6E13CD" w:rsidRPr="00A2213C" w:rsidRDefault="006E13CD" w:rsidP="006E13CD">
      <w:pPr>
        <w:rPr>
          <w:rFonts w:cstheme="minorHAnsi"/>
          <w:color w:val="7F7F7F" w:themeColor="text1" w:themeTint="80"/>
        </w:rPr>
      </w:pPr>
      <w:r w:rsidRPr="00A2213C">
        <w:rPr>
          <w:rFonts w:cstheme="minorHAnsi"/>
          <w:color w:val="7F7F7F" w:themeColor="text1" w:themeTint="80"/>
        </w:rPr>
        <w:t xml:space="preserve">__________________________________________________________________________ </w:t>
      </w:r>
    </w:p>
    <w:p w:rsidR="006E13CD" w:rsidRPr="00A2213C" w:rsidRDefault="006E13CD" w:rsidP="006E13CD">
      <w:pPr>
        <w:rPr>
          <w:rFonts w:cstheme="minorHAnsi"/>
          <w:color w:val="7F7F7F" w:themeColor="text1" w:themeTint="80"/>
        </w:rPr>
      </w:pPr>
      <w:r w:rsidRPr="00A2213C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6E13CD" w:rsidRPr="00173FC2" w:rsidRDefault="006E13CD" w:rsidP="006E13CD"/>
    <w:p w:rsidR="00E85472" w:rsidRDefault="00E85472" w:rsidP="00173FC2"/>
    <w:p w:rsidR="00A16B3C" w:rsidRPr="00173FC2" w:rsidRDefault="00A16B3C" w:rsidP="00173FC2"/>
    <w:p w:rsidR="0055080E" w:rsidRDefault="0055080E" w:rsidP="00173FC2"/>
    <w:p w:rsidR="00A16B3C" w:rsidRPr="00173FC2" w:rsidRDefault="00A16B3C" w:rsidP="00173FC2"/>
    <w:p w:rsidR="0055080E" w:rsidRPr="00173FC2" w:rsidRDefault="0055080E" w:rsidP="00173FC2"/>
    <w:p w:rsidR="006E13CD" w:rsidRDefault="006E13CD">
      <w:pPr>
        <w:rPr>
          <w:b/>
          <w:color w:val="E36C0A" w:themeColor="accent6" w:themeShade="BF"/>
          <w:sz w:val="28"/>
          <w:u w:val="single"/>
        </w:rPr>
      </w:pPr>
      <w:r>
        <w:rPr>
          <w:b/>
          <w:color w:val="E36C0A" w:themeColor="accent6" w:themeShade="BF"/>
          <w:sz w:val="28"/>
          <w:u w:val="single"/>
        </w:rPr>
        <w:br w:type="page"/>
      </w:r>
    </w:p>
    <w:p w:rsidR="00E85472" w:rsidRPr="00A16B3C" w:rsidRDefault="00242871" w:rsidP="00A16B3C">
      <w:pPr>
        <w:pStyle w:val="Listenabsatz"/>
        <w:numPr>
          <w:ilvl w:val="0"/>
          <w:numId w:val="12"/>
        </w:numPr>
        <w:rPr>
          <w:b/>
          <w:color w:val="E36C0A" w:themeColor="accent6" w:themeShade="BF"/>
          <w:sz w:val="28"/>
          <w:u w:val="single"/>
        </w:rPr>
      </w:pPr>
      <w:r w:rsidRPr="00A16B3C">
        <w:rPr>
          <w:b/>
          <w:color w:val="E36C0A" w:themeColor="accent6" w:themeShade="BF"/>
          <w:sz w:val="28"/>
          <w:u w:val="single"/>
        </w:rPr>
        <w:lastRenderedPageBreak/>
        <w:t xml:space="preserve">Die </w:t>
      </w:r>
      <w:r w:rsidR="001F1844" w:rsidRPr="00A16B3C">
        <w:rPr>
          <w:b/>
          <w:color w:val="E36C0A" w:themeColor="accent6" w:themeShade="BF"/>
          <w:sz w:val="28"/>
          <w:u w:val="single"/>
        </w:rPr>
        <w:t>Kriterien der „Fairen Gemeinde“</w:t>
      </w:r>
    </w:p>
    <w:p w:rsidR="00A16B3C" w:rsidRDefault="00C45D1A" w:rsidP="00A16B3C">
      <w:r w:rsidRPr="00173FC2">
        <w:t xml:space="preserve">Folgende </w:t>
      </w:r>
      <w:r w:rsidR="001021A1">
        <w:t xml:space="preserve">min. </w:t>
      </w:r>
      <w:r w:rsidR="00903CE1">
        <w:t xml:space="preserve">drei </w:t>
      </w:r>
      <w:r w:rsidRPr="00173FC2">
        <w:t>Kriterien erfüllen wir</w:t>
      </w:r>
      <w:r w:rsidR="00242871" w:rsidRPr="00173FC2">
        <w:t xml:space="preserve"> weiterhin</w:t>
      </w:r>
      <w:r w:rsidR="006E13CD">
        <w:t xml:space="preserve"> </w:t>
      </w:r>
      <w:r w:rsidR="006E13CD" w:rsidRPr="006E13CD">
        <w:rPr>
          <w:color w:val="7F7F7F" w:themeColor="text1" w:themeTint="80"/>
        </w:rPr>
        <w:t>(bitte ankreuzen und unten genauer ausführen)</w:t>
      </w:r>
      <w:r w:rsidRPr="00173FC2">
        <w:t>:</w:t>
      </w:r>
    </w:p>
    <w:tbl>
      <w:tblPr>
        <w:tblStyle w:val="Tabellenraster"/>
        <w:tblW w:w="6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"/>
        <w:gridCol w:w="3953"/>
        <w:gridCol w:w="2268"/>
      </w:tblGrid>
      <w:tr w:rsidR="00402567" w:rsidTr="00A2213C">
        <w:tc>
          <w:tcPr>
            <w:tcW w:w="550" w:type="dxa"/>
            <w:vAlign w:val="center"/>
          </w:tcPr>
          <w:p w:rsidR="00402567" w:rsidRDefault="00402567" w:rsidP="00903CE1">
            <w:r w:rsidRPr="00903CE1">
              <w:rPr>
                <w:rFonts w:ascii="Calibri" w:hAnsi="Calibri" w:cs="Calibri"/>
                <w:b/>
                <w:color w:val="E36C0A" w:themeColor="accent6" w:themeShade="BF"/>
                <w:sz w:val="52"/>
                <w:szCs w:val="52"/>
              </w:rPr>
              <w:t>□</w:t>
            </w:r>
          </w:p>
        </w:tc>
        <w:tc>
          <w:tcPr>
            <w:tcW w:w="3953" w:type="dxa"/>
            <w:vAlign w:val="center"/>
          </w:tcPr>
          <w:p w:rsidR="00402567" w:rsidRPr="00903CE1" w:rsidRDefault="00402567" w:rsidP="00903CE1">
            <w:pPr>
              <w:rPr>
                <w:rFonts w:ascii="Webdings" w:hAnsi="Webdings"/>
                <w:b/>
                <w:color w:val="E36C0A" w:themeColor="accent6" w:themeShade="BF"/>
                <w:sz w:val="26"/>
                <w:szCs w:val="26"/>
              </w:rPr>
            </w:pPr>
            <w:r w:rsidRPr="00A16B3C">
              <w:rPr>
                <w:b/>
                <w:color w:val="E36C0A" w:themeColor="accent6" w:themeShade="BF"/>
                <w:sz w:val="26"/>
                <w:szCs w:val="26"/>
              </w:rPr>
              <w:t>Faire Geschenke</w:t>
            </w:r>
            <w:r>
              <w:rPr>
                <w:b/>
                <w:color w:val="E36C0A" w:themeColor="accent6" w:themeShade="BF"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402567" w:rsidRDefault="00402567" w:rsidP="0005388B">
            <w:r w:rsidRPr="00173FC2">
              <w:rPr>
                <w:noProof/>
                <w:lang w:eastAsia="de-DE"/>
              </w:rPr>
              <w:drawing>
                <wp:anchor distT="0" distB="0" distL="114300" distR="114300" simplePos="0" relativeHeight="251699200" behindDoc="1" locked="0" layoutInCell="1" allowOverlap="1" wp14:anchorId="67472D78" wp14:editId="30A83F7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14605</wp:posOffset>
                  </wp:positionV>
                  <wp:extent cx="342900" cy="441325"/>
                  <wp:effectExtent l="0" t="0" r="0" b="0"/>
                  <wp:wrapTight wrapText="bothSides">
                    <wp:wrapPolygon edited="0">
                      <wp:start x="0" y="0"/>
                      <wp:lineTo x="0" y="20512"/>
                      <wp:lineTo x="20400" y="20512"/>
                      <wp:lineTo x="20400" y="0"/>
                      <wp:lineTo x="0" y="0"/>
                    </wp:wrapPolygon>
                  </wp:wrapTight>
                  <wp:docPr id="6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567" w:rsidTr="00A2213C">
        <w:trPr>
          <w:trHeight w:val="897"/>
        </w:trPr>
        <w:tc>
          <w:tcPr>
            <w:tcW w:w="550" w:type="dxa"/>
            <w:vAlign w:val="center"/>
          </w:tcPr>
          <w:p w:rsidR="00402567" w:rsidRDefault="00402567" w:rsidP="00903CE1">
            <w:r w:rsidRPr="00903CE1">
              <w:rPr>
                <w:rFonts w:ascii="Calibri" w:hAnsi="Calibri" w:cs="Calibri"/>
                <w:b/>
                <w:color w:val="E36C0A" w:themeColor="accent6" w:themeShade="BF"/>
                <w:sz w:val="52"/>
                <w:szCs w:val="52"/>
              </w:rPr>
              <w:t>□</w:t>
            </w:r>
          </w:p>
        </w:tc>
        <w:tc>
          <w:tcPr>
            <w:tcW w:w="3953" w:type="dxa"/>
            <w:vAlign w:val="center"/>
          </w:tcPr>
          <w:p w:rsidR="00402567" w:rsidRDefault="00402567" w:rsidP="00903CE1">
            <w:r w:rsidRPr="00A16B3C">
              <w:rPr>
                <w:b/>
                <w:color w:val="E36C0A" w:themeColor="accent6" w:themeShade="BF"/>
                <w:sz w:val="26"/>
                <w:szCs w:val="26"/>
              </w:rPr>
              <w:t>Fair gehandelte Blumen</w:t>
            </w:r>
          </w:p>
        </w:tc>
        <w:tc>
          <w:tcPr>
            <w:tcW w:w="2268" w:type="dxa"/>
            <w:vAlign w:val="center"/>
          </w:tcPr>
          <w:p w:rsidR="00402567" w:rsidRDefault="00A2213C" w:rsidP="0005388B">
            <w:r w:rsidRPr="00A16B3C">
              <w:rPr>
                <w:b/>
                <w:noProof/>
                <w:color w:val="E36C0A" w:themeColor="accent6" w:themeShade="BF"/>
                <w:sz w:val="26"/>
                <w:szCs w:val="26"/>
                <w:lang w:eastAsia="de-DE"/>
              </w:rPr>
              <w:drawing>
                <wp:anchor distT="0" distB="0" distL="114300" distR="114300" simplePos="0" relativeHeight="251700224" behindDoc="1" locked="0" layoutInCell="1" allowOverlap="1" wp14:anchorId="5C47C987" wp14:editId="490B2426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-5080</wp:posOffset>
                  </wp:positionV>
                  <wp:extent cx="625475" cy="496570"/>
                  <wp:effectExtent l="0" t="0" r="3175" b="0"/>
                  <wp:wrapTight wrapText="bothSides">
                    <wp:wrapPolygon edited="0">
                      <wp:start x="0" y="0"/>
                      <wp:lineTo x="0" y="20716"/>
                      <wp:lineTo x="21052" y="20716"/>
                      <wp:lineTo x="21052" y="0"/>
                      <wp:lineTo x="0" y="0"/>
                    </wp:wrapPolygon>
                  </wp:wrapTight>
                  <wp:docPr id="12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4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567" w:rsidTr="00A2213C">
        <w:tc>
          <w:tcPr>
            <w:tcW w:w="550" w:type="dxa"/>
            <w:vAlign w:val="center"/>
          </w:tcPr>
          <w:p w:rsidR="00402567" w:rsidRDefault="00402567" w:rsidP="00903CE1">
            <w:r w:rsidRPr="00903CE1">
              <w:rPr>
                <w:rFonts w:ascii="Calibri" w:hAnsi="Calibri" w:cs="Calibri"/>
                <w:b/>
                <w:color w:val="E36C0A" w:themeColor="accent6" w:themeShade="BF"/>
                <w:sz w:val="52"/>
                <w:szCs w:val="52"/>
              </w:rPr>
              <w:t>□</w:t>
            </w:r>
          </w:p>
        </w:tc>
        <w:tc>
          <w:tcPr>
            <w:tcW w:w="3953" w:type="dxa"/>
            <w:vAlign w:val="center"/>
          </w:tcPr>
          <w:p w:rsidR="00402567" w:rsidRDefault="00402567" w:rsidP="00903CE1">
            <w:r w:rsidRPr="00B52527">
              <w:rPr>
                <w:b/>
                <w:color w:val="E36C0A" w:themeColor="accent6" w:themeShade="BF"/>
                <w:sz w:val="26"/>
                <w:szCs w:val="26"/>
              </w:rPr>
              <w:t>Faire Bewirtung</w:t>
            </w:r>
          </w:p>
        </w:tc>
        <w:tc>
          <w:tcPr>
            <w:tcW w:w="2268" w:type="dxa"/>
            <w:vAlign w:val="center"/>
          </w:tcPr>
          <w:p w:rsidR="00402567" w:rsidRDefault="00402567" w:rsidP="0005388B">
            <w:r w:rsidRPr="00B52527">
              <w:rPr>
                <w:b/>
                <w:noProof/>
                <w:color w:val="E36C0A" w:themeColor="accent6" w:themeShade="BF"/>
                <w:sz w:val="26"/>
                <w:szCs w:val="26"/>
                <w:lang w:eastAsia="de-DE"/>
              </w:rPr>
              <w:drawing>
                <wp:inline distT="0" distB="0" distL="0" distR="0" wp14:anchorId="5BFAB16A" wp14:editId="3B75047A">
                  <wp:extent cx="539750" cy="373380"/>
                  <wp:effectExtent l="0" t="0" r="0" b="762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567" w:rsidTr="00A2213C">
        <w:trPr>
          <w:trHeight w:val="767"/>
        </w:trPr>
        <w:tc>
          <w:tcPr>
            <w:tcW w:w="550" w:type="dxa"/>
            <w:vAlign w:val="center"/>
          </w:tcPr>
          <w:p w:rsidR="00402567" w:rsidRDefault="00402567" w:rsidP="00903CE1">
            <w:r w:rsidRPr="00903CE1">
              <w:rPr>
                <w:rFonts w:ascii="Calibri" w:hAnsi="Calibri" w:cs="Calibri"/>
                <w:b/>
                <w:color w:val="E36C0A" w:themeColor="accent6" w:themeShade="BF"/>
                <w:sz w:val="52"/>
                <w:szCs w:val="52"/>
              </w:rPr>
              <w:t>□</w:t>
            </w:r>
          </w:p>
        </w:tc>
        <w:tc>
          <w:tcPr>
            <w:tcW w:w="3953" w:type="dxa"/>
            <w:vAlign w:val="center"/>
          </w:tcPr>
          <w:p w:rsidR="00402567" w:rsidRPr="00903CE1" w:rsidRDefault="00402567" w:rsidP="00903CE1">
            <w:pPr>
              <w:rPr>
                <w:b/>
                <w:color w:val="E36C0A" w:themeColor="accent6" w:themeShade="BF"/>
                <w:sz w:val="26"/>
                <w:szCs w:val="26"/>
              </w:rPr>
            </w:pPr>
            <w:r w:rsidRPr="00A16B3C">
              <w:rPr>
                <w:b/>
                <w:color w:val="E36C0A" w:themeColor="accent6" w:themeShade="BF"/>
                <w:sz w:val="26"/>
                <w:szCs w:val="26"/>
              </w:rPr>
              <w:t>Verkaufsstelle fairer Produkte</w:t>
            </w:r>
          </w:p>
        </w:tc>
        <w:tc>
          <w:tcPr>
            <w:tcW w:w="2268" w:type="dxa"/>
            <w:vAlign w:val="center"/>
          </w:tcPr>
          <w:p w:rsidR="00402567" w:rsidRDefault="00A2213C" w:rsidP="0005388B">
            <w:r w:rsidRPr="00A16B3C">
              <w:rPr>
                <w:b/>
                <w:noProof/>
                <w:color w:val="E36C0A" w:themeColor="accent6" w:themeShade="BF"/>
                <w:sz w:val="26"/>
                <w:szCs w:val="26"/>
                <w:lang w:eastAsia="de-DE"/>
              </w:rPr>
              <w:drawing>
                <wp:anchor distT="0" distB="0" distL="114300" distR="114300" simplePos="0" relativeHeight="251701248" behindDoc="1" locked="0" layoutInCell="1" allowOverlap="1" wp14:anchorId="6D19FB7A" wp14:editId="18D177E6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-165100</wp:posOffset>
                  </wp:positionV>
                  <wp:extent cx="453390" cy="415925"/>
                  <wp:effectExtent l="0" t="0" r="3810" b="3175"/>
                  <wp:wrapTight wrapText="bothSides">
                    <wp:wrapPolygon edited="0">
                      <wp:start x="0" y="0"/>
                      <wp:lineTo x="0" y="20776"/>
                      <wp:lineTo x="20874" y="20776"/>
                      <wp:lineTo x="20874" y="0"/>
                      <wp:lineTo x="0" y="0"/>
                    </wp:wrapPolygon>
                  </wp:wrapTight>
                  <wp:docPr id="7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" cy="41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567" w:rsidTr="00A2213C">
        <w:tc>
          <w:tcPr>
            <w:tcW w:w="550" w:type="dxa"/>
            <w:vAlign w:val="center"/>
          </w:tcPr>
          <w:p w:rsidR="00402567" w:rsidRDefault="00402567" w:rsidP="00903CE1">
            <w:r w:rsidRPr="00903CE1">
              <w:rPr>
                <w:rFonts w:ascii="Calibri" w:hAnsi="Calibri" w:cs="Calibri"/>
                <w:b/>
                <w:color w:val="E36C0A" w:themeColor="accent6" w:themeShade="BF"/>
                <w:sz w:val="52"/>
                <w:szCs w:val="52"/>
              </w:rPr>
              <w:t>□</w:t>
            </w:r>
          </w:p>
        </w:tc>
        <w:tc>
          <w:tcPr>
            <w:tcW w:w="3953" w:type="dxa"/>
            <w:vAlign w:val="center"/>
          </w:tcPr>
          <w:p w:rsidR="00402567" w:rsidRPr="00903CE1" w:rsidRDefault="00402567" w:rsidP="00903CE1">
            <w:pPr>
              <w:rPr>
                <w:b/>
                <w:color w:val="E36C0A" w:themeColor="accent6" w:themeShade="BF"/>
                <w:sz w:val="26"/>
                <w:szCs w:val="26"/>
              </w:rPr>
            </w:pPr>
            <w:r w:rsidRPr="00A16B3C">
              <w:rPr>
                <w:b/>
                <w:color w:val="E36C0A" w:themeColor="accent6" w:themeShade="BF"/>
                <w:sz w:val="26"/>
                <w:szCs w:val="26"/>
              </w:rPr>
              <w:t>Recyclingpapier</w:t>
            </w:r>
          </w:p>
        </w:tc>
        <w:tc>
          <w:tcPr>
            <w:tcW w:w="2268" w:type="dxa"/>
            <w:vAlign w:val="center"/>
          </w:tcPr>
          <w:p w:rsidR="00402567" w:rsidRDefault="00402567" w:rsidP="0005388B">
            <w:r w:rsidRPr="00173FC2">
              <w:rPr>
                <w:noProof/>
                <w:lang w:eastAsia="de-DE"/>
              </w:rPr>
              <w:drawing>
                <wp:anchor distT="0" distB="0" distL="114300" distR="114300" simplePos="0" relativeHeight="251702272" behindDoc="1" locked="0" layoutInCell="1" allowOverlap="1" wp14:anchorId="58215297" wp14:editId="116A551B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53975</wp:posOffset>
                  </wp:positionV>
                  <wp:extent cx="386715" cy="532130"/>
                  <wp:effectExtent l="0" t="0" r="0" b="1270"/>
                  <wp:wrapTight wrapText="bothSides">
                    <wp:wrapPolygon edited="0">
                      <wp:start x="0" y="0"/>
                      <wp:lineTo x="0" y="20878"/>
                      <wp:lineTo x="20217" y="20878"/>
                      <wp:lineTo x="20217" y="0"/>
                      <wp:lineTo x="0" y="0"/>
                    </wp:wrapPolygon>
                  </wp:wrapTight>
                  <wp:docPr id="9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567" w:rsidTr="00A2213C">
        <w:tc>
          <w:tcPr>
            <w:tcW w:w="550" w:type="dxa"/>
            <w:vAlign w:val="center"/>
          </w:tcPr>
          <w:p w:rsidR="00402567" w:rsidRDefault="00402567" w:rsidP="00903CE1">
            <w:r w:rsidRPr="00903CE1">
              <w:rPr>
                <w:rFonts w:ascii="Calibri" w:hAnsi="Calibri" w:cs="Calibri"/>
                <w:b/>
                <w:color w:val="E36C0A" w:themeColor="accent6" w:themeShade="BF"/>
                <w:sz w:val="52"/>
                <w:szCs w:val="52"/>
              </w:rPr>
              <w:t>□</w:t>
            </w:r>
          </w:p>
        </w:tc>
        <w:tc>
          <w:tcPr>
            <w:tcW w:w="3953" w:type="dxa"/>
            <w:vAlign w:val="center"/>
          </w:tcPr>
          <w:p w:rsidR="00402567" w:rsidRPr="00903CE1" w:rsidRDefault="00402567" w:rsidP="00903CE1">
            <w:pPr>
              <w:rPr>
                <w:b/>
                <w:color w:val="E36C0A" w:themeColor="accent6" w:themeShade="BF"/>
                <w:sz w:val="26"/>
                <w:szCs w:val="26"/>
              </w:rPr>
            </w:pPr>
            <w:r w:rsidRPr="00A16B3C">
              <w:rPr>
                <w:b/>
                <w:color w:val="E36C0A" w:themeColor="accent6" w:themeShade="BF"/>
                <w:sz w:val="26"/>
                <w:szCs w:val="26"/>
              </w:rPr>
              <w:t>Müllvermeidung</w:t>
            </w:r>
          </w:p>
        </w:tc>
        <w:tc>
          <w:tcPr>
            <w:tcW w:w="2268" w:type="dxa"/>
            <w:vAlign w:val="center"/>
          </w:tcPr>
          <w:p w:rsidR="00402567" w:rsidRDefault="00402567" w:rsidP="0005388B">
            <w:r w:rsidRPr="00173FC2">
              <w:rPr>
                <w:noProof/>
                <w:lang w:eastAsia="de-DE"/>
              </w:rPr>
              <w:drawing>
                <wp:anchor distT="0" distB="0" distL="114300" distR="114300" simplePos="0" relativeHeight="251703296" behindDoc="1" locked="0" layoutInCell="1" allowOverlap="1" wp14:anchorId="59A7824E" wp14:editId="0A3EBF75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41910</wp:posOffset>
                  </wp:positionV>
                  <wp:extent cx="389255" cy="618490"/>
                  <wp:effectExtent l="76200" t="38100" r="67945" b="48260"/>
                  <wp:wrapTight wrapText="bothSides">
                    <wp:wrapPolygon edited="0">
                      <wp:start x="-2637" y="159"/>
                      <wp:lineTo x="-1191" y="21030"/>
                      <wp:lineTo x="-977" y="21681"/>
                      <wp:lineTo x="17477" y="22002"/>
                      <wp:lineTo x="18513" y="21868"/>
                      <wp:lineTo x="22654" y="21330"/>
                      <wp:lineTo x="22522" y="7760"/>
                      <wp:lineTo x="21207" y="459"/>
                      <wp:lineTo x="14963" y="-2127"/>
                      <wp:lineTo x="3574" y="-648"/>
                      <wp:lineTo x="-2637" y="159"/>
                    </wp:wrapPolygon>
                  </wp:wrapTight>
                  <wp:docPr id="11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9589">
                            <a:off x="0" y="0"/>
                            <a:ext cx="389255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567" w:rsidTr="00A2213C">
        <w:tc>
          <w:tcPr>
            <w:tcW w:w="550" w:type="dxa"/>
            <w:vAlign w:val="center"/>
          </w:tcPr>
          <w:p w:rsidR="00402567" w:rsidRPr="00903CE1" w:rsidRDefault="00402567" w:rsidP="00903CE1">
            <w:pPr>
              <w:rPr>
                <w:rFonts w:ascii="Calibri" w:hAnsi="Calibri" w:cs="Calibri"/>
                <w:b/>
                <w:color w:val="E36C0A" w:themeColor="accent6" w:themeShade="BF"/>
                <w:sz w:val="52"/>
                <w:szCs w:val="52"/>
              </w:rPr>
            </w:pPr>
            <w:r w:rsidRPr="00903CE1">
              <w:rPr>
                <w:rFonts w:ascii="Calibri" w:hAnsi="Calibri" w:cs="Calibri"/>
                <w:b/>
                <w:color w:val="E36C0A" w:themeColor="accent6" w:themeShade="BF"/>
                <w:sz w:val="52"/>
                <w:szCs w:val="52"/>
              </w:rPr>
              <w:t>□</w:t>
            </w:r>
          </w:p>
        </w:tc>
        <w:tc>
          <w:tcPr>
            <w:tcW w:w="3953" w:type="dxa"/>
            <w:vAlign w:val="center"/>
          </w:tcPr>
          <w:p w:rsidR="00402567" w:rsidRPr="00A16B3C" w:rsidRDefault="00402567" w:rsidP="00903CE1">
            <w:pPr>
              <w:rPr>
                <w:b/>
                <w:color w:val="E36C0A" w:themeColor="accent6" w:themeShade="BF"/>
                <w:sz w:val="26"/>
                <w:szCs w:val="26"/>
              </w:rPr>
            </w:pPr>
            <w:r w:rsidRPr="00A16B3C">
              <w:rPr>
                <w:b/>
                <w:color w:val="E36C0A" w:themeColor="accent6" w:themeShade="BF"/>
                <w:sz w:val="26"/>
                <w:szCs w:val="26"/>
              </w:rPr>
              <w:t>Ökostrom</w:t>
            </w:r>
          </w:p>
        </w:tc>
        <w:tc>
          <w:tcPr>
            <w:tcW w:w="2268" w:type="dxa"/>
            <w:vAlign w:val="center"/>
          </w:tcPr>
          <w:p w:rsidR="00402567" w:rsidRPr="00173FC2" w:rsidRDefault="00402567" w:rsidP="0005388B">
            <w:pPr>
              <w:rPr>
                <w:noProof/>
                <w:lang w:eastAsia="de-DE"/>
              </w:rPr>
            </w:pPr>
            <w:r w:rsidRPr="00173FC2">
              <w:rPr>
                <w:noProof/>
                <w:lang w:eastAsia="de-DE"/>
              </w:rPr>
              <w:drawing>
                <wp:anchor distT="0" distB="0" distL="114300" distR="114300" simplePos="0" relativeHeight="251704320" behindDoc="1" locked="0" layoutInCell="1" allowOverlap="1" wp14:anchorId="63F4278F" wp14:editId="289E76FC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-6235700</wp:posOffset>
                  </wp:positionV>
                  <wp:extent cx="398780" cy="501650"/>
                  <wp:effectExtent l="38100" t="38100" r="39370" b="31750"/>
                  <wp:wrapTight wrapText="bothSides">
                    <wp:wrapPolygon edited="0">
                      <wp:start x="-2155" y="-264"/>
                      <wp:lineTo x="-1803" y="12959"/>
                      <wp:lineTo x="-307" y="21075"/>
                      <wp:lineTo x="14435" y="21845"/>
                      <wp:lineTo x="22602" y="20893"/>
                      <wp:lineTo x="22700" y="10105"/>
                      <wp:lineTo x="20605" y="-1257"/>
                      <wp:lineTo x="18264" y="-2643"/>
                      <wp:lineTo x="1929" y="-740"/>
                      <wp:lineTo x="-2155" y="-264"/>
                    </wp:wrapPolygon>
                  </wp:wrapTight>
                  <wp:docPr id="13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00141">
                            <a:off x="0" y="0"/>
                            <a:ext cx="39878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567" w:rsidTr="00A2213C">
        <w:tc>
          <w:tcPr>
            <w:tcW w:w="550" w:type="dxa"/>
            <w:vAlign w:val="center"/>
          </w:tcPr>
          <w:p w:rsidR="00402567" w:rsidRPr="00903CE1" w:rsidRDefault="00402567" w:rsidP="00903CE1">
            <w:pPr>
              <w:rPr>
                <w:rFonts w:ascii="Calibri" w:hAnsi="Calibri" w:cs="Calibri"/>
                <w:b/>
                <w:color w:val="E36C0A" w:themeColor="accent6" w:themeShade="BF"/>
                <w:sz w:val="52"/>
                <w:szCs w:val="52"/>
              </w:rPr>
            </w:pPr>
            <w:r w:rsidRPr="00903CE1">
              <w:rPr>
                <w:rFonts w:ascii="Calibri" w:hAnsi="Calibri" w:cs="Calibri"/>
                <w:b/>
                <w:color w:val="E36C0A" w:themeColor="accent6" w:themeShade="BF"/>
                <w:sz w:val="52"/>
                <w:szCs w:val="52"/>
              </w:rPr>
              <w:t>□</w:t>
            </w:r>
          </w:p>
        </w:tc>
        <w:tc>
          <w:tcPr>
            <w:tcW w:w="3953" w:type="dxa"/>
            <w:vAlign w:val="center"/>
          </w:tcPr>
          <w:p w:rsidR="00402567" w:rsidRPr="00A16B3C" w:rsidRDefault="00402567" w:rsidP="00903CE1">
            <w:pPr>
              <w:rPr>
                <w:b/>
                <w:color w:val="E36C0A" w:themeColor="accent6" w:themeShade="BF"/>
                <w:sz w:val="26"/>
                <w:szCs w:val="26"/>
              </w:rPr>
            </w:pPr>
            <w:r w:rsidRPr="00A16B3C">
              <w:rPr>
                <w:b/>
                <w:color w:val="E36C0A" w:themeColor="accent6" w:themeShade="BF"/>
                <w:sz w:val="26"/>
                <w:szCs w:val="26"/>
              </w:rPr>
              <w:t>Fairer Umgang mit Ressourcen</w:t>
            </w:r>
          </w:p>
        </w:tc>
        <w:tc>
          <w:tcPr>
            <w:tcW w:w="2268" w:type="dxa"/>
            <w:vAlign w:val="center"/>
          </w:tcPr>
          <w:p w:rsidR="00402567" w:rsidRPr="00173FC2" w:rsidRDefault="00A2213C" w:rsidP="0005388B">
            <w:pPr>
              <w:rPr>
                <w:noProof/>
                <w:lang w:eastAsia="de-DE"/>
              </w:rPr>
            </w:pPr>
            <w:r w:rsidRPr="00173FC2">
              <w:rPr>
                <w:noProof/>
                <w:lang w:eastAsia="de-DE"/>
              </w:rPr>
              <w:drawing>
                <wp:anchor distT="0" distB="0" distL="114300" distR="114300" simplePos="0" relativeHeight="251705344" behindDoc="1" locked="0" layoutInCell="1" allowOverlap="1" wp14:anchorId="7A0334C5" wp14:editId="680C669F">
                  <wp:simplePos x="0" y="0"/>
                  <wp:positionH relativeFrom="column">
                    <wp:posOffset>712470</wp:posOffset>
                  </wp:positionH>
                  <wp:positionV relativeFrom="paragraph">
                    <wp:posOffset>-111125</wp:posOffset>
                  </wp:positionV>
                  <wp:extent cx="500380" cy="433705"/>
                  <wp:effectExtent l="0" t="0" r="0" b="4445"/>
                  <wp:wrapTight wrapText="bothSides">
                    <wp:wrapPolygon edited="0">
                      <wp:start x="0" y="0"/>
                      <wp:lineTo x="0" y="20873"/>
                      <wp:lineTo x="20558" y="20873"/>
                      <wp:lineTo x="20558" y="0"/>
                      <wp:lineTo x="0" y="0"/>
                    </wp:wrapPolygon>
                  </wp:wrapTight>
                  <wp:docPr id="5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567" w:rsidTr="00A2213C">
        <w:tc>
          <w:tcPr>
            <w:tcW w:w="550" w:type="dxa"/>
            <w:vAlign w:val="center"/>
          </w:tcPr>
          <w:p w:rsidR="00402567" w:rsidRPr="00903CE1" w:rsidRDefault="00402567" w:rsidP="00903CE1">
            <w:pPr>
              <w:rPr>
                <w:rFonts w:ascii="Calibri" w:hAnsi="Calibri" w:cs="Calibri"/>
                <w:b/>
                <w:color w:val="E36C0A" w:themeColor="accent6" w:themeShade="BF"/>
                <w:sz w:val="52"/>
                <w:szCs w:val="52"/>
              </w:rPr>
            </w:pPr>
            <w:r w:rsidRPr="00903CE1">
              <w:rPr>
                <w:rFonts w:ascii="Calibri" w:hAnsi="Calibri" w:cs="Calibri"/>
                <w:b/>
                <w:color w:val="E36C0A" w:themeColor="accent6" w:themeShade="BF"/>
                <w:sz w:val="52"/>
                <w:szCs w:val="52"/>
              </w:rPr>
              <w:t>□</w:t>
            </w:r>
          </w:p>
        </w:tc>
        <w:tc>
          <w:tcPr>
            <w:tcW w:w="3953" w:type="dxa"/>
            <w:vAlign w:val="center"/>
          </w:tcPr>
          <w:p w:rsidR="00402567" w:rsidRPr="00402567" w:rsidRDefault="00402567" w:rsidP="00903CE1">
            <w:pPr>
              <w:rPr>
                <w:rFonts w:cstheme="minorHAnsi"/>
                <w:b/>
                <w:color w:val="EA690B"/>
                <w:sz w:val="26"/>
                <w:szCs w:val="26"/>
              </w:rPr>
            </w:pPr>
            <w:r w:rsidRPr="00402567">
              <w:rPr>
                <w:rFonts w:cstheme="minorHAnsi"/>
                <w:b/>
                <w:color w:val="EA690B"/>
                <w:sz w:val="26"/>
                <w:szCs w:val="26"/>
              </w:rPr>
              <w:t>Ökumenische Zusammenarbeit</w:t>
            </w:r>
          </w:p>
        </w:tc>
        <w:tc>
          <w:tcPr>
            <w:tcW w:w="2268" w:type="dxa"/>
            <w:vAlign w:val="center"/>
          </w:tcPr>
          <w:p w:rsidR="00402567" w:rsidRPr="00173FC2" w:rsidRDefault="00402567" w:rsidP="0005388B">
            <w:pPr>
              <w:rPr>
                <w:noProof/>
                <w:lang w:eastAsia="de-DE"/>
              </w:rPr>
            </w:pPr>
            <w:r>
              <w:rPr>
                <w:rFonts w:ascii="Arial" w:hAnsi="Arial" w:cs="Arial"/>
                <w:b/>
                <w:noProof/>
                <w:color w:val="EA690B"/>
                <w:sz w:val="24"/>
                <w:lang w:eastAsia="de-DE"/>
              </w:rPr>
              <w:drawing>
                <wp:anchor distT="0" distB="0" distL="114300" distR="114300" simplePos="0" relativeHeight="251706368" behindDoc="1" locked="0" layoutInCell="1" allowOverlap="1" wp14:anchorId="5D4669AE" wp14:editId="715128E7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45720</wp:posOffset>
                  </wp:positionV>
                  <wp:extent cx="528320" cy="523875"/>
                  <wp:effectExtent l="0" t="0" r="5080" b="9525"/>
                  <wp:wrapTight wrapText="bothSides">
                    <wp:wrapPolygon edited="0">
                      <wp:start x="0" y="0"/>
                      <wp:lineTo x="0" y="21207"/>
                      <wp:lineTo x="21029" y="21207"/>
                      <wp:lineTo x="21029" y="0"/>
                      <wp:lineTo x="0" y="0"/>
                    </wp:wrapPolygon>
                  </wp:wrapTight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kumene-gruen_rgb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2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03CE1" w:rsidRDefault="00903CE1" w:rsidP="00A16B3C"/>
    <w:p w:rsidR="005C115B" w:rsidRPr="00173FC2" w:rsidRDefault="005C115B" w:rsidP="00173FC2">
      <w:r w:rsidRPr="00173FC2">
        <w:t>Bitte beschreiben Sie</w:t>
      </w:r>
      <w:r w:rsidR="006E13CD">
        <w:t xml:space="preserve"> jeweils</w:t>
      </w:r>
      <w:r w:rsidRPr="00173FC2">
        <w:t>, wie sich die Umsetzung de</w:t>
      </w:r>
      <w:r w:rsidR="00402567">
        <w:t>r</w:t>
      </w:r>
      <w:r w:rsidRPr="00173FC2">
        <w:t xml:space="preserve"> Kriteri</w:t>
      </w:r>
      <w:r w:rsidR="00402567">
        <w:t>en</w:t>
      </w:r>
      <w:r w:rsidRPr="00173FC2">
        <w:t xml:space="preserve"> in den letzten zwei Jahren </w:t>
      </w:r>
      <w:r w:rsidR="00FD721E">
        <w:br/>
      </w:r>
      <w:r w:rsidRPr="00173FC2">
        <w:t>entwickelt hat. Welche Fortschritte haben Sie erzielt? Welche Schwierigkeiten gab es?</w:t>
      </w:r>
    </w:p>
    <w:p w:rsidR="00B52527" w:rsidRDefault="00A2213C" w:rsidP="00173FC2">
      <w:pPr>
        <w:rPr>
          <w:rFonts w:cstheme="minorHAnsi"/>
          <w:b/>
          <w:color w:val="EA690B"/>
          <w:sz w:val="26"/>
          <w:szCs w:val="26"/>
        </w:rPr>
      </w:pPr>
      <w:r>
        <w:rPr>
          <w:rFonts w:cstheme="minorHAnsi"/>
          <w:b/>
          <w:color w:val="EA690B"/>
          <w:sz w:val="26"/>
          <w:szCs w:val="26"/>
        </w:rPr>
        <w:t xml:space="preserve">Unser 1. Kriterium:  </w:t>
      </w:r>
    </w:p>
    <w:p w:rsidR="00A2213C" w:rsidRPr="006E13CD" w:rsidRDefault="00A2213C" w:rsidP="00173FC2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A2213C" w:rsidRPr="006E13CD" w:rsidRDefault="00A2213C" w:rsidP="00173FC2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 xml:space="preserve">__________________________________________________________________________ </w:t>
      </w:r>
    </w:p>
    <w:p w:rsidR="00A2213C" w:rsidRPr="006E13CD" w:rsidRDefault="00A2213C" w:rsidP="00A2213C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6E13CD" w:rsidRPr="006E13CD" w:rsidRDefault="006E13CD" w:rsidP="006E13CD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6E13CD" w:rsidRPr="006E13CD" w:rsidRDefault="006E13CD" w:rsidP="00A2213C">
      <w:pPr>
        <w:rPr>
          <w:rFonts w:cstheme="minorHAnsi"/>
          <w:color w:val="7F7F7F" w:themeColor="text1" w:themeTint="80"/>
        </w:rPr>
      </w:pPr>
    </w:p>
    <w:p w:rsidR="006E13CD" w:rsidRPr="006E13CD" w:rsidRDefault="006E13CD" w:rsidP="00A2213C">
      <w:pPr>
        <w:rPr>
          <w:rFonts w:cstheme="minorHAnsi"/>
          <w:color w:val="7F7F7F" w:themeColor="text1" w:themeTint="80"/>
        </w:rPr>
      </w:pPr>
    </w:p>
    <w:p w:rsidR="006E13CD" w:rsidRPr="006E13CD" w:rsidRDefault="006E13CD" w:rsidP="00A2213C">
      <w:pPr>
        <w:rPr>
          <w:rFonts w:cstheme="minorHAnsi"/>
          <w:color w:val="7F7F7F" w:themeColor="text1" w:themeTint="80"/>
        </w:rPr>
      </w:pPr>
    </w:p>
    <w:p w:rsidR="00206721" w:rsidRPr="00206721" w:rsidRDefault="00206721" w:rsidP="00206721">
      <w:pPr>
        <w:rPr>
          <w:i/>
          <w:color w:val="7F7F7F" w:themeColor="text1" w:themeTint="80"/>
        </w:rPr>
      </w:pPr>
      <w:r w:rsidRPr="00206721">
        <w:rPr>
          <w:i/>
          <w:color w:val="7F7F7F" w:themeColor="text1" w:themeTint="80"/>
        </w:rPr>
        <w:lastRenderedPageBreak/>
        <w:t xml:space="preserve">Bitte beschreiben Sie jeweils, wie sich die Umsetzung der Kriterien in den letzten zwei Jahren </w:t>
      </w:r>
      <w:r w:rsidR="00FD721E">
        <w:rPr>
          <w:i/>
          <w:color w:val="7F7F7F" w:themeColor="text1" w:themeTint="80"/>
        </w:rPr>
        <w:br/>
      </w:r>
      <w:r w:rsidRPr="00206721">
        <w:rPr>
          <w:i/>
          <w:color w:val="7F7F7F" w:themeColor="text1" w:themeTint="80"/>
        </w:rPr>
        <w:t>entwickelt hat. Welche Fortschritte haben Sie erzielt? Welche Schwierigkeiten gab es?</w:t>
      </w:r>
    </w:p>
    <w:p w:rsidR="00A2213C" w:rsidRDefault="00A2213C" w:rsidP="00A2213C">
      <w:pPr>
        <w:rPr>
          <w:rFonts w:cstheme="minorHAnsi"/>
          <w:b/>
          <w:color w:val="EA690B"/>
          <w:sz w:val="26"/>
          <w:szCs w:val="26"/>
        </w:rPr>
      </w:pPr>
      <w:r>
        <w:rPr>
          <w:rFonts w:cstheme="minorHAnsi"/>
          <w:b/>
          <w:color w:val="EA690B"/>
          <w:sz w:val="26"/>
          <w:szCs w:val="26"/>
        </w:rPr>
        <w:t xml:space="preserve">Unser 2. Kriterium:  </w:t>
      </w:r>
    </w:p>
    <w:p w:rsidR="00A2213C" w:rsidRPr="006E13CD" w:rsidRDefault="00A2213C" w:rsidP="00A2213C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A2213C" w:rsidRPr="006E13CD" w:rsidRDefault="00A2213C" w:rsidP="00A2213C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 xml:space="preserve">__________________________________________________________________________ </w:t>
      </w:r>
    </w:p>
    <w:p w:rsidR="00A2213C" w:rsidRPr="006E13CD" w:rsidRDefault="00A2213C" w:rsidP="00A2213C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6E13CD" w:rsidRPr="006E13CD" w:rsidRDefault="006E13CD" w:rsidP="00A2213C">
      <w:pPr>
        <w:rPr>
          <w:rFonts w:cstheme="minorHAnsi"/>
          <w:color w:val="7F7F7F" w:themeColor="text1" w:themeTint="80"/>
        </w:rPr>
      </w:pPr>
    </w:p>
    <w:p w:rsidR="006E13CD" w:rsidRDefault="006E13CD" w:rsidP="00A2213C">
      <w:pPr>
        <w:rPr>
          <w:rFonts w:cstheme="minorHAnsi"/>
        </w:rPr>
      </w:pPr>
    </w:p>
    <w:p w:rsidR="00A2213C" w:rsidRDefault="00A2213C" w:rsidP="00A2213C">
      <w:pPr>
        <w:rPr>
          <w:rFonts w:cstheme="minorHAnsi"/>
          <w:b/>
          <w:color w:val="EA690B"/>
          <w:sz w:val="26"/>
          <w:szCs w:val="26"/>
        </w:rPr>
      </w:pPr>
      <w:r>
        <w:rPr>
          <w:rFonts w:cstheme="minorHAnsi"/>
          <w:b/>
          <w:color w:val="EA690B"/>
          <w:sz w:val="26"/>
          <w:szCs w:val="26"/>
        </w:rPr>
        <w:t xml:space="preserve">Unser 3. Kriterium:  </w:t>
      </w:r>
    </w:p>
    <w:p w:rsidR="00A2213C" w:rsidRPr="006E13CD" w:rsidRDefault="00A2213C" w:rsidP="00A2213C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A2213C" w:rsidRPr="006E13CD" w:rsidRDefault="00A2213C" w:rsidP="00A2213C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 xml:space="preserve">__________________________________________________________________________ </w:t>
      </w:r>
    </w:p>
    <w:p w:rsidR="00A2213C" w:rsidRPr="006E13CD" w:rsidRDefault="00A2213C" w:rsidP="00A2213C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A2213C" w:rsidRPr="006E13CD" w:rsidRDefault="00A2213C" w:rsidP="00A2213C">
      <w:pPr>
        <w:rPr>
          <w:rFonts w:cstheme="minorHAnsi"/>
          <w:b/>
          <w:color w:val="7F7F7F" w:themeColor="text1" w:themeTint="80"/>
          <w:sz w:val="26"/>
          <w:szCs w:val="26"/>
        </w:rPr>
      </w:pPr>
    </w:p>
    <w:p w:rsidR="00A2213C" w:rsidRPr="00173FC2" w:rsidRDefault="00A2213C" w:rsidP="00173FC2"/>
    <w:p w:rsidR="00C0463E" w:rsidRPr="00A16B3C" w:rsidRDefault="0047170E" w:rsidP="00A16B3C">
      <w:pPr>
        <w:pStyle w:val="Listenabsatz"/>
        <w:numPr>
          <w:ilvl w:val="0"/>
          <w:numId w:val="12"/>
        </w:numPr>
        <w:rPr>
          <w:b/>
          <w:color w:val="E36C0A" w:themeColor="accent6" w:themeShade="BF"/>
          <w:sz w:val="28"/>
          <w:u w:val="single"/>
        </w:rPr>
      </w:pPr>
      <w:r w:rsidRPr="00A16B3C">
        <w:rPr>
          <w:b/>
          <w:color w:val="E36C0A" w:themeColor="accent6" w:themeShade="BF"/>
          <w:sz w:val="28"/>
          <w:u w:val="single"/>
        </w:rPr>
        <w:t>Das zusätzliche</w:t>
      </w:r>
      <w:r w:rsidR="00C0463E" w:rsidRPr="00A16B3C">
        <w:rPr>
          <w:b/>
          <w:color w:val="E36C0A" w:themeColor="accent6" w:themeShade="BF"/>
          <w:sz w:val="28"/>
          <w:u w:val="single"/>
        </w:rPr>
        <w:t xml:space="preserve"> Kriterium </w:t>
      </w:r>
      <w:r w:rsidR="00A16B3C">
        <w:rPr>
          <w:b/>
          <w:color w:val="E36C0A" w:themeColor="accent6" w:themeShade="BF"/>
          <w:sz w:val="28"/>
          <w:u w:val="single"/>
        </w:rPr>
        <w:t xml:space="preserve">oder </w:t>
      </w:r>
      <w:r w:rsidR="00502579">
        <w:rPr>
          <w:b/>
          <w:color w:val="E36C0A" w:themeColor="accent6" w:themeShade="BF"/>
          <w:sz w:val="28"/>
          <w:u w:val="single"/>
        </w:rPr>
        <w:t>selbst gewählte Aktion</w:t>
      </w:r>
    </w:p>
    <w:p w:rsidR="00242871" w:rsidRDefault="005335A4" w:rsidP="00502579">
      <w:pPr>
        <w:spacing w:after="0"/>
      </w:pPr>
      <w:r w:rsidRPr="00173FC2">
        <w:t>Dieses zusätzliche</w:t>
      </w:r>
      <w:r w:rsidR="00C0463E" w:rsidRPr="00173FC2">
        <w:t xml:space="preserve"> </w:t>
      </w:r>
      <w:r w:rsidR="00242871" w:rsidRPr="00173FC2">
        <w:t>Kriterium der „Fairen Gemeinde“</w:t>
      </w:r>
      <w:r w:rsidRPr="00173FC2">
        <w:t xml:space="preserve"> setzen wir in unserer Kirchengemeinde um</w:t>
      </w:r>
      <w:r w:rsidR="0047170E" w:rsidRPr="00173FC2">
        <w:t>:</w:t>
      </w:r>
      <w:r w:rsidR="00242871" w:rsidRPr="00173FC2">
        <w:t xml:space="preserve"> </w:t>
      </w:r>
    </w:p>
    <w:p w:rsidR="00502579" w:rsidRPr="00173FC2" w:rsidRDefault="00502579" w:rsidP="00502579">
      <w:pPr>
        <w:spacing w:after="0"/>
      </w:pPr>
    </w:p>
    <w:p w:rsidR="00242871" w:rsidRPr="006E13CD" w:rsidRDefault="005C115B" w:rsidP="00502579">
      <w:pPr>
        <w:spacing w:after="0"/>
        <w:rPr>
          <w:color w:val="7F7F7F" w:themeColor="text1" w:themeTint="80"/>
        </w:rPr>
      </w:pPr>
      <w:r w:rsidRPr="006E13CD">
        <w:rPr>
          <w:color w:val="7F7F7F" w:themeColor="text1" w:themeTint="80"/>
        </w:rPr>
        <w:t>_______________________________________________________________________________</w:t>
      </w:r>
    </w:p>
    <w:p w:rsidR="005C115B" w:rsidRPr="006E13CD" w:rsidRDefault="006E13CD" w:rsidP="00502579">
      <w:pPr>
        <w:spacing w:after="0"/>
        <w:rPr>
          <w:i/>
        </w:rPr>
      </w:pPr>
      <w:r w:rsidRPr="006E13CD">
        <w:rPr>
          <w:i/>
          <w:color w:val="7F7F7F" w:themeColor="text1" w:themeTint="80"/>
        </w:rPr>
        <w:t>(</w:t>
      </w:r>
      <w:r w:rsidR="005C115B" w:rsidRPr="006E13CD">
        <w:rPr>
          <w:i/>
          <w:color w:val="7F7F7F" w:themeColor="text1" w:themeTint="80"/>
        </w:rPr>
        <w:t xml:space="preserve">Bitte wählen Sie eines der oben gelisteten Kriterien </w:t>
      </w:r>
      <w:r w:rsidR="00A2213C" w:rsidRPr="006E13CD">
        <w:rPr>
          <w:i/>
          <w:color w:val="7F7F7F" w:themeColor="text1" w:themeTint="80"/>
        </w:rPr>
        <w:t xml:space="preserve">zusätzlich </w:t>
      </w:r>
      <w:r w:rsidR="005C115B" w:rsidRPr="006E13CD">
        <w:rPr>
          <w:i/>
          <w:color w:val="7F7F7F" w:themeColor="text1" w:themeTint="80"/>
        </w:rPr>
        <w:t>aus</w:t>
      </w:r>
      <w:r w:rsidRPr="006E13CD">
        <w:rPr>
          <w:i/>
          <w:color w:val="7F7F7F" w:themeColor="text1" w:themeTint="80"/>
        </w:rPr>
        <w:t>)</w:t>
      </w:r>
      <w:r w:rsidR="005C115B" w:rsidRPr="006E13CD">
        <w:rPr>
          <w:i/>
        </w:rPr>
        <w:t xml:space="preserve"> </w:t>
      </w:r>
    </w:p>
    <w:p w:rsidR="00502579" w:rsidRDefault="00502579" w:rsidP="00502579">
      <w:pPr>
        <w:spacing w:after="0"/>
        <w:rPr>
          <w:b/>
          <w:u w:val="single"/>
        </w:rPr>
      </w:pPr>
    </w:p>
    <w:p w:rsidR="005C115B" w:rsidRPr="00502579" w:rsidRDefault="005C115B" w:rsidP="00502579">
      <w:pPr>
        <w:spacing w:after="0"/>
        <w:rPr>
          <w:b/>
          <w:u w:val="single"/>
        </w:rPr>
      </w:pPr>
      <w:r w:rsidRPr="00502579">
        <w:rPr>
          <w:b/>
          <w:u w:val="single"/>
        </w:rPr>
        <w:t>o</w:t>
      </w:r>
      <w:r w:rsidR="00242871" w:rsidRPr="00502579">
        <w:rPr>
          <w:b/>
          <w:u w:val="single"/>
        </w:rPr>
        <w:t>der</w:t>
      </w:r>
    </w:p>
    <w:p w:rsidR="00502579" w:rsidRDefault="00502579" w:rsidP="00173FC2"/>
    <w:p w:rsidR="00ED3320" w:rsidRDefault="005335A4" w:rsidP="00502579">
      <w:pPr>
        <w:spacing w:after="0"/>
      </w:pPr>
      <w:r w:rsidRPr="00173FC2">
        <w:t>Folgende selbst gewählte Aktion führen wir durch / haben wir durchgeführt</w:t>
      </w:r>
      <w:r w:rsidR="00FD721E">
        <w:t>:</w:t>
      </w:r>
    </w:p>
    <w:p w:rsidR="00502579" w:rsidRPr="00173FC2" w:rsidRDefault="00502579" w:rsidP="00502579">
      <w:pPr>
        <w:spacing w:after="0"/>
      </w:pPr>
    </w:p>
    <w:p w:rsidR="0055080E" w:rsidRPr="006E13CD" w:rsidRDefault="0055080E" w:rsidP="00502579">
      <w:pPr>
        <w:spacing w:after="0"/>
        <w:rPr>
          <w:color w:val="7F7F7F" w:themeColor="text1" w:themeTint="80"/>
        </w:rPr>
      </w:pPr>
      <w:r w:rsidRPr="006E13CD">
        <w:rPr>
          <w:color w:val="7F7F7F" w:themeColor="text1" w:themeTint="80"/>
        </w:rPr>
        <w:t>______________________________________________________________________________</w:t>
      </w:r>
    </w:p>
    <w:p w:rsidR="00502579" w:rsidRDefault="00502579" w:rsidP="00173FC2"/>
    <w:p w:rsidR="00502579" w:rsidRPr="00173FC2" w:rsidRDefault="00C0463E" w:rsidP="00173FC2">
      <w:r w:rsidRPr="00173FC2">
        <w:t>Bitte beschreiben Sie k</w:t>
      </w:r>
      <w:r w:rsidR="005335A4" w:rsidRPr="00173FC2">
        <w:t>urz die Aktion und d</w:t>
      </w:r>
      <w:r w:rsidR="00ED3320" w:rsidRPr="00173FC2">
        <w:t>i</w:t>
      </w:r>
      <w:r w:rsidR="00502579">
        <w:t xml:space="preserve">e Auswirkungen auf das faire Handeln </w:t>
      </w:r>
      <w:r w:rsidR="005335A4" w:rsidRPr="00173FC2">
        <w:t xml:space="preserve">in Ihrer </w:t>
      </w:r>
      <w:r w:rsidR="00FD721E">
        <w:br/>
      </w:r>
      <w:r w:rsidR="005335A4" w:rsidRPr="00173FC2">
        <w:t>Kirchengemeinde</w:t>
      </w:r>
      <w:r w:rsidR="00FD721E">
        <w:t>:</w:t>
      </w:r>
    </w:p>
    <w:p w:rsidR="00FD721E" w:rsidRPr="006E13CD" w:rsidRDefault="00FD721E" w:rsidP="00FD721E">
      <w:pPr>
        <w:spacing w:after="0"/>
        <w:rPr>
          <w:color w:val="7F7F7F" w:themeColor="text1" w:themeTint="80"/>
        </w:rPr>
      </w:pPr>
      <w:r w:rsidRPr="006E13CD">
        <w:rPr>
          <w:color w:val="7F7F7F" w:themeColor="text1" w:themeTint="80"/>
        </w:rPr>
        <w:t>______________________________________________________________________________</w:t>
      </w:r>
    </w:p>
    <w:p w:rsidR="00FD721E" w:rsidRDefault="00FD721E" w:rsidP="00FD721E">
      <w:pPr>
        <w:spacing w:after="0"/>
        <w:rPr>
          <w:color w:val="7F7F7F" w:themeColor="text1" w:themeTint="80"/>
        </w:rPr>
      </w:pPr>
    </w:p>
    <w:p w:rsidR="00FD721E" w:rsidRPr="006E13CD" w:rsidRDefault="00FD721E" w:rsidP="00FD721E">
      <w:pPr>
        <w:spacing w:after="0"/>
        <w:rPr>
          <w:color w:val="7F7F7F" w:themeColor="text1" w:themeTint="80"/>
        </w:rPr>
      </w:pPr>
      <w:r w:rsidRPr="006E13CD">
        <w:rPr>
          <w:color w:val="7F7F7F" w:themeColor="text1" w:themeTint="80"/>
        </w:rPr>
        <w:t>______________________________________________________________________________</w:t>
      </w:r>
    </w:p>
    <w:p w:rsidR="0019775F" w:rsidRDefault="0019775F" w:rsidP="0019775F">
      <w:pPr>
        <w:spacing w:after="0"/>
        <w:rPr>
          <w:color w:val="7F7F7F" w:themeColor="text1" w:themeTint="80"/>
        </w:rPr>
      </w:pPr>
    </w:p>
    <w:p w:rsidR="006E13CD" w:rsidRDefault="0019775F" w:rsidP="0019775F">
      <w:pPr>
        <w:spacing w:after="0"/>
      </w:pPr>
      <w:r w:rsidRPr="006E13CD">
        <w:rPr>
          <w:color w:val="7F7F7F" w:themeColor="text1" w:themeTint="80"/>
        </w:rPr>
        <w:t>______________________________________________________________________________</w:t>
      </w:r>
    </w:p>
    <w:p w:rsidR="0019775F" w:rsidRDefault="0019775F">
      <w:pPr>
        <w:rPr>
          <w:i/>
          <w:color w:val="7F7F7F" w:themeColor="text1" w:themeTint="80"/>
        </w:rPr>
      </w:pPr>
      <w:r>
        <w:rPr>
          <w:i/>
          <w:color w:val="7F7F7F" w:themeColor="text1" w:themeTint="80"/>
        </w:rPr>
        <w:br w:type="page"/>
      </w:r>
    </w:p>
    <w:p w:rsidR="0019775F" w:rsidRPr="00206721" w:rsidRDefault="0019775F" w:rsidP="0019775F">
      <w:pPr>
        <w:rPr>
          <w:i/>
          <w:color w:val="7F7F7F" w:themeColor="text1" w:themeTint="80"/>
        </w:rPr>
      </w:pPr>
      <w:r>
        <w:rPr>
          <w:i/>
          <w:color w:val="7F7F7F" w:themeColor="text1" w:themeTint="80"/>
        </w:rPr>
        <w:lastRenderedPageBreak/>
        <w:t xml:space="preserve">Möchten Sie uns noch etwas mitteilen? Hier ist Raum für Ihre Anmerkungen </w:t>
      </w:r>
    </w:p>
    <w:p w:rsidR="0019775F" w:rsidRDefault="0019775F" w:rsidP="0019775F">
      <w:pPr>
        <w:rPr>
          <w:rFonts w:cstheme="minorHAnsi"/>
          <w:b/>
          <w:color w:val="EA690B"/>
          <w:sz w:val="26"/>
          <w:szCs w:val="26"/>
        </w:rPr>
      </w:pPr>
      <w:r>
        <w:rPr>
          <w:rFonts w:cstheme="minorHAnsi"/>
          <w:b/>
          <w:color w:val="EA690B"/>
          <w:sz w:val="26"/>
          <w:szCs w:val="26"/>
        </w:rPr>
        <w:t xml:space="preserve">Weiteres:  </w:t>
      </w:r>
    </w:p>
    <w:p w:rsidR="0019775F" w:rsidRPr="006E13CD" w:rsidRDefault="0019775F" w:rsidP="0019775F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19775F" w:rsidRPr="006E13CD" w:rsidRDefault="0019775F" w:rsidP="0019775F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 xml:space="preserve">__________________________________________________________________________ </w:t>
      </w:r>
    </w:p>
    <w:p w:rsidR="0019775F" w:rsidRPr="006E13CD" w:rsidRDefault="0019775F" w:rsidP="0019775F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19775F" w:rsidRPr="006E13CD" w:rsidRDefault="0019775F" w:rsidP="0019775F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19775F" w:rsidRPr="006E13CD" w:rsidRDefault="0019775F" w:rsidP="0019775F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 xml:space="preserve">__________________________________________________________________________ </w:t>
      </w:r>
    </w:p>
    <w:p w:rsidR="0019775F" w:rsidRPr="006E13CD" w:rsidRDefault="0019775F" w:rsidP="0019775F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19775F" w:rsidRPr="006E13CD" w:rsidRDefault="0019775F" w:rsidP="0019775F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19775F" w:rsidRPr="006E13CD" w:rsidRDefault="0019775F" w:rsidP="0019775F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 xml:space="preserve">__________________________________________________________________________ </w:t>
      </w:r>
    </w:p>
    <w:p w:rsidR="0019775F" w:rsidRPr="006E13CD" w:rsidRDefault="0019775F" w:rsidP="0019775F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19775F" w:rsidRPr="006E13CD" w:rsidRDefault="0019775F" w:rsidP="0019775F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19775F" w:rsidRPr="006E13CD" w:rsidRDefault="0019775F" w:rsidP="0019775F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 xml:space="preserve">__________________________________________________________________________ </w:t>
      </w:r>
    </w:p>
    <w:p w:rsidR="0019775F" w:rsidRDefault="0019775F" w:rsidP="0019775F">
      <w:pPr>
        <w:rPr>
          <w:rFonts w:cstheme="minorHAnsi"/>
          <w:color w:val="7F7F7F" w:themeColor="text1" w:themeTint="80"/>
        </w:rPr>
      </w:pPr>
      <w:r w:rsidRPr="006E13CD">
        <w:rPr>
          <w:rFonts w:cstheme="minorHAnsi"/>
          <w:color w:val="7F7F7F" w:themeColor="text1" w:themeTint="80"/>
        </w:rPr>
        <w:t>__________________________________________________________________________</w:t>
      </w:r>
    </w:p>
    <w:p w:rsidR="0019775F" w:rsidRDefault="0019775F" w:rsidP="0019775F">
      <w:pPr>
        <w:rPr>
          <w:rFonts w:cstheme="minorHAnsi"/>
          <w:color w:val="7F7F7F" w:themeColor="text1" w:themeTint="80"/>
        </w:rPr>
      </w:pPr>
    </w:p>
    <w:p w:rsidR="0019775F" w:rsidRPr="0019775F" w:rsidRDefault="0019775F" w:rsidP="0019775F">
      <w:pPr>
        <w:rPr>
          <w:rFonts w:cstheme="minorHAnsi"/>
          <w:b/>
          <w:color w:val="000000" w:themeColor="text1"/>
        </w:rPr>
      </w:pPr>
      <w:r w:rsidRPr="0019775F">
        <w:rPr>
          <w:rFonts w:cstheme="minorHAnsi"/>
          <w:b/>
          <w:color w:val="000000" w:themeColor="text1"/>
        </w:rPr>
        <w:t xml:space="preserve">Vielen Dank für Ihr Engagement! </w:t>
      </w:r>
    </w:p>
    <w:p w:rsidR="003B40D3" w:rsidRDefault="003B40D3" w:rsidP="00173FC2"/>
    <w:sectPr w:rsidR="003B40D3" w:rsidSect="002B77AF">
      <w:footerReference w:type="default" r:id="rId24"/>
      <w:pgSz w:w="11906" w:h="16838"/>
      <w:pgMar w:top="1417" w:right="1417" w:bottom="1134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F89" w:rsidRDefault="007F7F89" w:rsidP="0055080E">
      <w:pPr>
        <w:spacing w:after="0" w:line="240" w:lineRule="auto"/>
      </w:pPr>
      <w:r>
        <w:separator/>
      </w:r>
    </w:p>
  </w:endnote>
  <w:endnote w:type="continuationSeparator" w:id="0">
    <w:p w:rsidR="007F7F89" w:rsidRDefault="007F7F89" w:rsidP="00550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5450365"/>
      <w:docPartObj>
        <w:docPartGallery w:val="Page Numbers (Bottom of Page)"/>
        <w:docPartUnique/>
      </w:docPartObj>
    </w:sdtPr>
    <w:sdtEndPr/>
    <w:sdtContent>
      <w:p w:rsidR="0055080E" w:rsidRDefault="0055080E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556">
          <w:rPr>
            <w:noProof/>
          </w:rPr>
          <w:t>2</w:t>
        </w:r>
        <w:r>
          <w:fldChar w:fldCharType="end"/>
        </w:r>
      </w:p>
    </w:sdtContent>
  </w:sdt>
  <w:p w:rsidR="0055080E" w:rsidRDefault="0055080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F89" w:rsidRDefault="007F7F89" w:rsidP="0055080E">
      <w:pPr>
        <w:spacing w:after="0" w:line="240" w:lineRule="auto"/>
      </w:pPr>
      <w:r>
        <w:separator/>
      </w:r>
    </w:p>
  </w:footnote>
  <w:footnote w:type="continuationSeparator" w:id="0">
    <w:p w:rsidR="007F7F89" w:rsidRDefault="007F7F89" w:rsidP="005508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60B50"/>
    <w:multiLevelType w:val="hybridMultilevel"/>
    <w:tmpl w:val="14509C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61FEF"/>
    <w:multiLevelType w:val="hybridMultilevel"/>
    <w:tmpl w:val="9FA02EA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57CA2"/>
    <w:multiLevelType w:val="hybridMultilevel"/>
    <w:tmpl w:val="178C93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F36104"/>
    <w:multiLevelType w:val="hybridMultilevel"/>
    <w:tmpl w:val="2376C284"/>
    <w:lvl w:ilvl="0" w:tplc="AA4A72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F94C32"/>
    <w:multiLevelType w:val="hybridMultilevel"/>
    <w:tmpl w:val="AC966FFA"/>
    <w:lvl w:ilvl="0" w:tplc="AA4A723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70F5BE8"/>
    <w:multiLevelType w:val="hybridMultilevel"/>
    <w:tmpl w:val="4BD8093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534DDE"/>
    <w:multiLevelType w:val="hybridMultilevel"/>
    <w:tmpl w:val="19BA3F8A"/>
    <w:lvl w:ilvl="0" w:tplc="4680110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  <w:i w:val="0"/>
        <w:color w:val="F79646" w:themeColor="accent6"/>
        <w:sz w:val="24"/>
        <w:u w:color="E36C0A" w:themeColor="accent6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0D2BE3"/>
    <w:multiLevelType w:val="hybridMultilevel"/>
    <w:tmpl w:val="DD20BC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723563"/>
    <w:multiLevelType w:val="hybridMultilevel"/>
    <w:tmpl w:val="B9F68754"/>
    <w:lvl w:ilvl="0" w:tplc="AA4A72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6678CF"/>
    <w:multiLevelType w:val="hybridMultilevel"/>
    <w:tmpl w:val="E7A0A1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5644F9"/>
    <w:multiLevelType w:val="hybridMultilevel"/>
    <w:tmpl w:val="9FAACD30"/>
    <w:lvl w:ilvl="0" w:tplc="D788FA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F758E5"/>
    <w:multiLevelType w:val="hybridMultilevel"/>
    <w:tmpl w:val="FE2C850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0"/>
  </w:num>
  <w:num w:numId="4">
    <w:abstractNumId w:val="7"/>
  </w:num>
  <w:num w:numId="5">
    <w:abstractNumId w:val="6"/>
  </w:num>
  <w:num w:numId="6">
    <w:abstractNumId w:val="2"/>
  </w:num>
  <w:num w:numId="7">
    <w:abstractNumId w:val="3"/>
  </w:num>
  <w:num w:numId="8">
    <w:abstractNumId w:val="5"/>
  </w:num>
  <w:num w:numId="9">
    <w:abstractNumId w:val="1"/>
  </w:num>
  <w:num w:numId="10">
    <w:abstractNumId w:val="4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4CE"/>
    <w:rsid w:val="001021A1"/>
    <w:rsid w:val="00120556"/>
    <w:rsid w:val="00173FC2"/>
    <w:rsid w:val="0019775F"/>
    <w:rsid w:val="001B203E"/>
    <w:rsid w:val="001F1844"/>
    <w:rsid w:val="00206721"/>
    <w:rsid w:val="00242871"/>
    <w:rsid w:val="002B77AF"/>
    <w:rsid w:val="002B77F1"/>
    <w:rsid w:val="0034232C"/>
    <w:rsid w:val="003B40D3"/>
    <w:rsid w:val="00402567"/>
    <w:rsid w:val="00405564"/>
    <w:rsid w:val="0047170E"/>
    <w:rsid w:val="004A220E"/>
    <w:rsid w:val="004A2ACB"/>
    <w:rsid w:val="00502579"/>
    <w:rsid w:val="005335A4"/>
    <w:rsid w:val="0055080E"/>
    <w:rsid w:val="00580066"/>
    <w:rsid w:val="00580383"/>
    <w:rsid w:val="005C115B"/>
    <w:rsid w:val="00640C5D"/>
    <w:rsid w:val="00675CAD"/>
    <w:rsid w:val="006B6910"/>
    <w:rsid w:val="006E13CD"/>
    <w:rsid w:val="006E4A1B"/>
    <w:rsid w:val="0071188A"/>
    <w:rsid w:val="007F7F89"/>
    <w:rsid w:val="008170B4"/>
    <w:rsid w:val="00834FBF"/>
    <w:rsid w:val="00853814"/>
    <w:rsid w:val="0088103A"/>
    <w:rsid w:val="00903CE1"/>
    <w:rsid w:val="009231D7"/>
    <w:rsid w:val="00A16B3C"/>
    <w:rsid w:val="00A2213C"/>
    <w:rsid w:val="00A464DA"/>
    <w:rsid w:val="00AC7C58"/>
    <w:rsid w:val="00B426C1"/>
    <w:rsid w:val="00B52527"/>
    <w:rsid w:val="00B61444"/>
    <w:rsid w:val="00B76443"/>
    <w:rsid w:val="00C0463E"/>
    <w:rsid w:val="00C374F5"/>
    <w:rsid w:val="00C45D1A"/>
    <w:rsid w:val="00CB340D"/>
    <w:rsid w:val="00D11768"/>
    <w:rsid w:val="00D36389"/>
    <w:rsid w:val="00DD46F7"/>
    <w:rsid w:val="00E501A5"/>
    <w:rsid w:val="00E85472"/>
    <w:rsid w:val="00ED3320"/>
    <w:rsid w:val="00EE5BCF"/>
    <w:rsid w:val="00F4110E"/>
    <w:rsid w:val="00F86295"/>
    <w:rsid w:val="00FC14CE"/>
    <w:rsid w:val="00FD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85472"/>
    <w:pPr>
      <w:ind w:left="720"/>
      <w:contextualSpacing/>
    </w:pPr>
  </w:style>
  <w:style w:type="paragraph" w:styleId="KeinLeerraum">
    <w:name w:val="No Spacing"/>
    <w:uiPriority w:val="1"/>
    <w:qFormat/>
    <w:rsid w:val="00580383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580383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5C11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550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5080E"/>
  </w:style>
  <w:style w:type="paragraph" w:styleId="Fuzeile">
    <w:name w:val="footer"/>
    <w:basedOn w:val="Standard"/>
    <w:link w:val="FuzeileZchn"/>
    <w:uiPriority w:val="99"/>
    <w:unhideWhenUsed/>
    <w:rsid w:val="00550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5080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3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3FC2"/>
    <w:rPr>
      <w:rFonts w:ascii="Tahoma" w:hAnsi="Tahoma" w:cs="Tahoma"/>
      <w:sz w:val="16"/>
      <w:szCs w:val="16"/>
    </w:rPr>
  </w:style>
  <w:style w:type="paragraph" w:styleId="berarbeitung">
    <w:name w:val="Revision"/>
    <w:hidden/>
    <w:uiPriority w:val="99"/>
    <w:semiHidden/>
    <w:rsid w:val="00173FC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85472"/>
    <w:pPr>
      <w:ind w:left="720"/>
      <w:contextualSpacing/>
    </w:pPr>
  </w:style>
  <w:style w:type="paragraph" w:styleId="KeinLeerraum">
    <w:name w:val="No Spacing"/>
    <w:uiPriority w:val="1"/>
    <w:qFormat/>
    <w:rsid w:val="00580383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580383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5C11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550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5080E"/>
  </w:style>
  <w:style w:type="paragraph" w:styleId="Fuzeile">
    <w:name w:val="footer"/>
    <w:basedOn w:val="Standard"/>
    <w:link w:val="FuzeileZchn"/>
    <w:uiPriority w:val="99"/>
    <w:unhideWhenUsed/>
    <w:rsid w:val="00550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5080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3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3FC2"/>
    <w:rPr>
      <w:rFonts w:ascii="Tahoma" w:hAnsi="Tahoma" w:cs="Tahoma"/>
      <w:sz w:val="16"/>
      <w:szCs w:val="16"/>
    </w:rPr>
  </w:style>
  <w:style w:type="paragraph" w:styleId="berarbeitung">
    <w:name w:val="Revision"/>
    <w:hidden/>
    <w:uiPriority w:val="99"/>
    <w:semiHidden/>
    <w:rsid w:val="00173F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7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footnotes" Target="footnotes.xml"/><Relationship Id="rId12" Type="http://schemas.openxmlformats.org/officeDocument/2006/relationships/hyperlink" Target="mailto:weltkirche@bo.drs.de" TargetMode="External"/><Relationship Id="rId17" Type="http://schemas.openxmlformats.org/officeDocument/2006/relationships/image" Target="media/image6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rot-fuer-die-welt@diakonie-wue.de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image" Target="media/image12.jpeg"/><Relationship Id="rId10" Type="http://schemas.openxmlformats.org/officeDocument/2006/relationships/hyperlink" Target="http://www.handy-aktion.de" TargetMode="External"/><Relationship Id="rId19" Type="http://schemas.openxmlformats.org/officeDocument/2006/relationships/image" Target="media/image8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gif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CDB49-BB0C-4928-8154-CD3539D7D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B0232660.dotm</Template>
  <TotalTime>0</TotalTime>
  <Pages>6</Pages>
  <Words>1081</Words>
  <Characters>6814</Characters>
  <Application>Microsoft Office Word</Application>
  <DocSecurity>4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Diakonisches Werk Württemberg e.V.</Company>
  <LinksUpToDate>false</LinksUpToDate>
  <CharactersWithSpaces>7880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Erhardt, Mareike</dc:creator>
  <cp:lastModifiedBy>Erhardt, Mareike</cp:lastModifiedBy>
  <cp:revision>2</cp:revision>
  <dcterms:created xsi:type="dcterms:W3CDTF">2022-02-04T11:15:00Z</dcterms:created>
  <dcterms:modified xsi:type="dcterms:W3CDTF">2022-02-04T11:15:00Z</dcterms:modified>
</cp:coreProperties>
</file>