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83" w:rsidRDefault="00ED3320">
      <w:pPr>
        <w:pBdr>
          <w:bottom w:val="single" w:sz="6" w:space="1" w:color="auto"/>
        </w:pBdr>
        <w:rPr>
          <w:rFonts w:ascii="Arial" w:hAnsi="Arial" w:cs="Arial"/>
          <w:color w:val="E36C0A" w:themeColor="accent6" w:themeShade="BF"/>
          <w:sz w:val="28"/>
          <w:szCs w:val="28"/>
        </w:rPr>
      </w:pPr>
      <w:r w:rsidRPr="00580383">
        <w:rPr>
          <w:rFonts w:ascii="Arial" w:hAnsi="Arial" w:cs="Arial"/>
          <w:color w:val="E36C0A" w:themeColor="accent6" w:themeShade="BF"/>
          <w:sz w:val="28"/>
          <w:szCs w:val="28"/>
        </w:rPr>
        <w:t xml:space="preserve">Informationen zum Zwischenbericht </w:t>
      </w:r>
      <w:r w:rsidR="00580383" w:rsidRPr="00601EAF">
        <w:rPr>
          <w:rFonts w:ascii="Arial" w:hAnsi="Arial" w:cs="Arial"/>
          <w:b/>
          <w:noProof/>
          <w:color w:val="E36C0A" w:themeColor="accent6" w:themeShade="BF"/>
          <w:sz w:val="28"/>
          <w:lang w:eastAsia="de-DE"/>
        </w:rPr>
        <w:drawing>
          <wp:anchor distT="0" distB="0" distL="114300" distR="114300" simplePos="0" relativeHeight="251659264" behindDoc="1" locked="0" layoutInCell="1" allowOverlap="1" wp14:anchorId="2DA4D9C7" wp14:editId="284363B0">
            <wp:simplePos x="0" y="0"/>
            <wp:positionH relativeFrom="column">
              <wp:posOffset>3903980</wp:posOffset>
            </wp:positionH>
            <wp:positionV relativeFrom="paragraph">
              <wp:posOffset>-207010</wp:posOffset>
            </wp:positionV>
            <wp:extent cx="2242185" cy="856615"/>
            <wp:effectExtent l="57150" t="57150" r="120015" b="114935"/>
            <wp:wrapTight wrapText="bothSides">
              <wp:wrapPolygon edited="0">
                <wp:start x="-551" y="-1441"/>
                <wp:lineTo x="-367" y="24018"/>
                <wp:lineTo x="22573" y="24018"/>
                <wp:lineTo x="22573" y="-1441"/>
                <wp:lineTo x="-551" y="-1441"/>
              </wp:wrapPolygon>
            </wp:wrapTight>
            <wp:docPr id="1" name="Picture 2" descr="G:\Presse, Kommunikation und Ökumenische Diakonie\Bilder\Fotos Relaunch\FG_FaireGemeinde-Sig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G:\Presse, Kommunikation und Ökumenische Diakonie\Bilder\Fotos Relaunch\FG_FaireGemeinde-Sign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856615"/>
                    </a:xfrm>
                    <a:prstGeom prst="rect">
                      <a:avLst/>
                    </a:prstGeom>
                    <a:ln w="19050" cap="sq">
                      <a:solidFill>
                        <a:srgbClr val="F79646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443" w:rsidRDefault="00B76443">
      <w:pPr>
        <w:pBdr>
          <w:bottom w:val="single" w:sz="6" w:space="1" w:color="auto"/>
        </w:pBdr>
      </w:pPr>
      <w:r>
        <w:t>Herzlichen Dank</w:t>
      </w:r>
      <w:r w:rsidR="00CB340D">
        <w:t xml:space="preserve">, dass Sie Teil der </w:t>
      </w:r>
      <w:r>
        <w:t xml:space="preserve"> Initiative „Faire Gemeinde – wir</w:t>
      </w:r>
      <w:r w:rsidR="00CB340D">
        <w:t xml:space="preserve"> handeln fair im Kirchenalltag“ sind!</w:t>
      </w:r>
      <w:r w:rsidR="00ED3320">
        <w:t xml:space="preserve"> Die „Faire Gemeinde“ will keine kurzfristige Aktion sein, sondern den Einkauf von Kirchengemeinden dauerhaft gerechter gestalten. </w:t>
      </w:r>
      <w:r w:rsidR="005335A4">
        <w:t>Daher gibt es die Möglichkeit, die Plakette der „Fairen Gemeinde“ alle zwei Jahre zu verlängern. I</w:t>
      </w:r>
      <w:r w:rsidR="00242871">
        <w:t>n Ihrer Kircheng</w:t>
      </w:r>
      <w:r w:rsidR="00ED3320">
        <w:t>e</w:t>
      </w:r>
      <w:r w:rsidR="00242871">
        <w:t>mei</w:t>
      </w:r>
      <w:r>
        <w:t>nde</w:t>
      </w:r>
      <w:r w:rsidR="005335A4">
        <w:t xml:space="preserve"> liegt die Auszeichnung</w:t>
      </w:r>
      <w:r>
        <w:t xml:space="preserve"> nun ungefähr zwei Jahre zurück. In dieser Zeit kann sich viel entwickeln. Manches ge</w:t>
      </w:r>
      <w:r w:rsidR="00834FBF">
        <w:t xml:space="preserve">lingt leicht, anders ist schwer umzusetzen. </w:t>
      </w:r>
      <w:r w:rsidR="00ED3320">
        <w:t xml:space="preserve">Wir bitten </w:t>
      </w:r>
      <w:r>
        <w:t xml:space="preserve">Sie, uns diese Entwicklung </w:t>
      </w:r>
      <w:r w:rsidR="005335A4">
        <w:t>in einem</w:t>
      </w:r>
      <w:r w:rsidR="00ED3320">
        <w:t xml:space="preserve"> Zwischenbericht kurz</w:t>
      </w:r>
      <w:r>
        <w:t xml:space="preserve"> zu beschreiben. </w:t>
      </w:r>
    </w:p>
    <w:p w:rsidR="00834FBF" w:rsidRDefault="00834FBF">
      <w:pPr>
        <w:pBdr>
          <w:bottom w:val="single" w:sz="6" w:space="1" w:color="auto"/>
        </w:pBdr>
      </w:pPr>
      <w:r>
        <w:t>Um Ihre Plakette der „Fairen Gemeinde“</w:t>
      </w:r>
      <w:r w:rsidR="004A2ACB">
        <w:t xml:space="preserve"> zu verlängern, muss</w:t>
      </w:r>
      <w:r>
        <w:t xml:space="preserve"> Ihre </w:t>
      </w:r>
      <w:r w:rsidR="004A2ACB">
        <w:t>Kircheng</w:t>
      </w:r>
      <w:r>
        <w:t xml:space="preserve">emeinde </w:t>
      </w:r>
      <w:r w:rsidR="004A2ACB">
        <w:t xml:space="preserve">folgende Bedingungen </w:t>
      </w:r>
      <w:r>
        <w:t>erfüllen:</w:t>
      </w:r>
    </w:p>
    <w:p w:rsidR="00834FBF" w:rsidRDefault="00242871" w:rsidP="00834FBF">
      <w:pPr>
        <w:pBdr>
          <w:bottom w:val="single" w:sz="6" w:space="1" w:color="auto"/>
        </w:pBdr>
      </w:pPr>
      <w:r>
        <w:t xml:space="preserve">1. </w:t>
      </w:r>
      <w:r w:rsidR="00834FBF">
        <w:t>Die Grundvoraussetzungen</w:t>
      </w:r>
      <w:r w:rsidR="004A2ACB">
        <w:t xml:space="preserve"> der „Fairen Gemeinde“</w:t>
      </w:r>
      <w:r w:rsidR="00834FBF">
        <w:t xml:space="preserve"> sind erfüllt</w:t>
      </w:r>
    </w:p>
    <w:p w:rsidR="00834FBF" w:rsidRDefault="00ED3320" w:rsidP="00834FBF">
      <w:pPr>
        <w:pBdr>
          <w:bottom w:val="single" w:sz="6" w:space="1" w:color="auto"/>
        </w:pBdr>
      </w:pPr>
      <w:r>
        <w:t xml:space="preserve">2. </w:t>
      </w:r>
      <w:r w:rsidR="00DD46F7">
        <w:t>Mindesten</w:t>
      </w:r>
      <w:r w:rsidR="00834FBF">
        <w:t>s drei der Kriterien, die Ihre Gemeinde vor zwei Jahren ausgewählt hat, erfüllt Ihre Gemeinde auch weiterhin</w:t>
      </w:r>
    </w:p>
    <w:p w:rsidR="0055080E" w:rsidRPr="0055080E" w:rsidRDefault="00ED3320" w:rsidP="0055080E">
      <w:pPr>
        <w:pBdr>
          <w:bottom w:val="single" w:sz="6" w:space="1" w:color="auto"/>
        </w:pBdr>
      </w:pPr>
      <w:r>
        <w:t xml:space="preserve">3. </w:t>
      </w:r>
      <w:r w:rsidR="00834FBF">
        <w:t xml:space="preserve">Ihre Gemeinde erfüllt ein weiteres Kriterium der „fairen Gemeinde“ </w:t>
      </w:r>
      <w:r w:rsidR="00834FBF" w:rsidRPr="00834FBF">
        <w:rPr>
          <w:u w:val="single"/>
        </w:rPr>
        <w:t>oder</w:t>
      </w:r>
      <w:r w:rsidR="00834FBF">
        <w:rPr>
          <w:u w:val="single"/>
        </w:rPr>
        <w:t xml:space="preserve"> </w:t>
      </w:r>
      <w:r w:rsidR="00834FBF">
        <w:t xml:space="preserve">erzielt </w:t>
      </w:r>
      <w:r w:rsidR="004A2ACB">
        <w:t>durch eine selbst</w:t>
      </w:r>
      <w:r w:rsidR="005335A4">
        <w:t xml:space="preserve"> </w:t>
      </w:r>
      <w:r w:rsidR="004A2ACB">
        <w:t xml:space="preserve">gewählte Aktion </w:t>
      </w:r>
      <w:r w:rsidR="00834FBF">
        <w:t>einen</w:t>
      </w:r>
      <w:r w:rsidR="006B6910">
        <w:t xml:space="preserve"> </w:t>
      </w:r>
      <w:r w:rsidR="00834FBF">
        <w:t>Fortschritt</w:t>
      </w:r>
      <w:r w:rsidR="004A2ACB">
        <w:t xml:space="preserve"> für faires Handeln. </w:t>
      </w:r>
      <w:r w:rsidR="00834FBF">
        <w:t>Das kann zum Beispiel sein:</w:t>
      </w:r>
      <w:r>
        <w:t xml:space="preserve"> Beteiligung an der weiterführenden Aktion „Zukunft einkaufen – Glaubwürdig wirtschaften in Kirchengemeinden“, Gewinnung ein</w:t>
      </w:r>
      <w:r w:rsidR="00CB340D">
        <w:t>er anderen Kircheng</w:t>
      </w:r>
      <w:r w:rsidR="00F86295">
        <w:t>emeinde</w:t>
      </w:r>
      <w:r w:rsidR="006B6910">
        <w:t xml:space="preserve"> für die „Faire Gemeinde“</w:t>
      </w:r>
      <w:r w:rsidR="00F86295">
        <w:t>,</w:t>
      </w:r>
      <w:r w:rsidR="006B6910">
        <w:t xml:space="preserve"> Beteiligung an der „fairen Woche“ oder eine andere</w:t>
      </w:r>
      <w:r w:rsidR="00F86295">
        <w:t xml:space="preserve"> besondere Aktion, zum Beispiel mit einer Schule, ein „faires“ Frühstück mit fair gehandelten P</w:t>
      </w:r>
      <w:r w:rsidR="00DD46F7">
        <w:t>r</w:t>
      </w:r>
      <w:r w:rsidR="00552B2B">
        <w:t xml:space="preserve">odukten,  </w:t>
      </w:r>
      <w:r w:rsidR="006B6910">
        <w:t>Einführung eines weiteren fairen Produkts, z.B. „faire“ Milch aus einer regionalen Genossenschaft, umweltfreundliche</w:t>
      </w:r>
      <w:r w:rsidR="00F86295">
        <w:t xml:space="preserve"> Reinigungsmittel, </w:t>
      </w:r>
      <w:r w:rsidR="00552B2B">
        <w:t>Durchführung einer Sammelaktion von ausrangierten Handys</w:t>
      </w:r>
      <w:bookmarkStart w:id="0" w:name="_GoBack"/>
      <w:bookmarkEnd w:id="0"/>
      <w:r w:rsidR="00242871" w:rsidRPr="0055080E">
        <w:t>, Umgestaltung des Kirchgartens für Artenvielfalt</w:t>
      </w:r>
      <w:r w:rsidR="005C115B" w:rsidRPr="0055080E">
        <w:t>, Werbung für den öffentlichen Nahverkehr,</w:t>
      </w:r>
      <w:r w:rsidR="00CB340D" w:rsidRPr="0055080E">
        <w:t>…</w:t>
      </w:r>
    </w:p>
    <w:p w:rsidR="0055080E" w:rsidRDefault="0055080E" w:rsidP="0047170E">
      <w:pPr>
        <w:pStyle w:val="KeinLeerraum"/>
      </w:pPr>
      <w:r w:rsidRPr="0055080E">
        <w:t xml:space="preserve">Bei Fragen oder Anregungen können Sie sich gerne an mich wenden. </w:t>
      </w:r>
    </w:p>
    <w:p w:rsidR="00675CAD" w:rsidRDefault="00675CAD" w:rsidP="0047170E">
      <w:pPr>
        <w:pStyle w:val="KeinLeerraum"/>
      </w:pPr>
    </w:p>
    <w:p w:rsidR="004A2ACB" w:rsidRDefault="004A2ACB" w:rsidP="0047170E">
      <w:pPr>
        <w:pStyle w:val="KeinLeerraum"/>
        <w:rPr>
          <w:b/>
          <w:u w:val="single"/>
        </w:rPr>
      </w:pPr>
      <w:r w:rsidRPr="0055080E">
        <w:rPr>
          <w:b/>
          <w:u w:val="single"/>
        </w:rPr>
        <w:t>Bitte schicken Sie den Zwischenbericht an:</w:t>
      </w:r>
    </w:p>
    <w:p w:rsidR="0047170E" w:rsidRPr="0055080E" w:rsidRDefault="0047170E" w:rsidP="0047170E">
      <w:pPr>
        <w:pStyle w:val="KeinLeerraum"/>
      </w:pPr>
    </w:p>
    <w:p w:rsidR="00580383" w:rsidRPr="0055080E" w:rsidRDefault="00580383" w:rsidP="00580383">
      <w:pPr>
        <w:pStyle w:val="KeinLeerraum"/>
      </w:pPr>
      <w:r w:rsidRPr="0055080E">
        <w:t>Diakonisches Werk Württemberg</w:t>
      </w:r>
    </w:p>
    <w:p w:rsidR="00580383" w:rsidRPr="0055080E" w:rsidRDefault="00580383" w:rsidP="00580383">
      <w:pPr>
        <w:pStyle w:val="KeinLeerraum"/>
      </w:pPr>
      <w:r w:rsidRPr="0055080E">
        <w:t>Brot für die Welt – Landesstelle Württemberg</w:t>
      </w:r>
    </w:p>
    <w:p w:rsidR="00405564" w:rsidRDefault="00405564" w:rsidP="00405564">
      <w:pPr>
        <w:pStyle w:val="KeinLeerraum"/>
      </w:pPr>
      <w:r>
        <w:t>Postfach 10 11 51, 70010 Stuttgart</w:t>
      </w:r>
    </w:p>
    <w:p w:rsidR="00580383" w:rsidRPr="0055080E" w:rsidRDefault="004A220E" w:rsidP="00580383">
      <w:pPr>
        <w:pStyle w:val="KeinLeerraum"/>
      </w:pPr>
      <w:r>
        <w:t>Telefon 0711 1656 224</w:t>
      </w:r>
    </w:p>
    <w:p w:rsidR="00ED3320" w:rsidRDefault="00552B2B" w:rsidP="0055080E">
      <w:pPr>
        <w:pStyle w:val="KeinLeerraum"/>
      </w:pPr>
      <w:hyperlink r:id="rId9" w:history="1">
        <w:r w:rsidR="00580383" w:rsidRPr="0055080E">
          <w:rPr>
            <w:rStyle w:val="Hyperlink"/>
            <w:u w:val="none"/>
          </w:rPr>
          <w:t>brot-fuer-die-welt@diakonie-wue.de</w:t>
        </w:r>
      </w:hyperlink>
    </w:p>
    <w:p w:rsidR="0047170E" w:rsidRDefault="0047170E" w:rsidP="0055080E">
      <w:pPr>
        <w:pStyle w:val="KeinLeerraum"/>
      </w:pPr>
    </w:p>
    <w:tbl>
      <w:tblPr>
        <w:tblStyle w:val="Tabellenraster"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C115B" w:rsidTr="0055080E">
        <w:trPr>
          <w:trHeight w:val="50"/>
        </w:trPr>
        <w:tc>
          <w:tcPr>
            <w:tcW w:w="4606" w:type="dxa"/>
          </w:tcPr>
          <w:p w:rsidR="005C115B" w:rsidRPr="0055080E" w:rsidRDefault="005C115B" w:rsidP="00A03C41">
            <w:pPr>
              <w:rPr>
                <w:b/>
                <w:sz w:val="20"/>
              </w:rPr>
            </w:pPr>
            <w:r w:rsidRPr="0055080E">
              <w:rPr>
                <w:b/>
                <w:sz w:val="20"/>
              </w:rPr>
              <w:t xml:space="preserve">„Faire Gemeinde“ </w:t>
            </w:r>
            <w:r w:rsidR="0055080E" w:rsidRPr="0055080E">
              <w:rPr>
                <w:b/>
                <w:sz w:val="20"/>
              </w:rPr>
              <w:t xml:space="preserve">ist eine Initiative von </w:t>
            </w:r>
          </w:p>
          <w:p w:rsidR="005C115B" w:rsidRPr="0070583D" w:rsidRDefault="005C115B" w:rsidP="00A03C41">
            <w:pPr>
              <w:rPr>
                <w:b/>
                <w:sz w:val="20"/>
                <w:u w:val="single"/>
              </w:rPr>
            </w:pPr>
          </w:p>
          <w:p w:rsidR="0055080E" w:rsidRDefault="0055080E" w:rsidP="00A03C4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Diakonisches Werk Württemberg</w:t>
            </w:r>
          </w:p>
          <w:p w:rsidR="005C115B" w:rsidRDefault="005C115B" w:rsidP="00A03C4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Landesstelle Brot für die Welt</w:t>
            </w:r>
          </w:p>
          <w:p w:rsidR="005C115B" w:rsidRPr="0055080E" w:rsidRDefault="0055080E" w:rsidP="00A03C41">
            <w:pPr>
              <w:rPr>
                <w:sz w:val="18"/>
              </w:rPr>
            </w:pPr>
            <w:proofErr w:type="spellStart"/>
            <w:r w:rsidRPr="0055080E">
              <w:rPr>
                <w:sz w:val="18"/>
              </w:rPr>
              <w:t>Heilbronnerstr</w:t>
            </w:r>
            <w:proofErr w:type="spellEnd"/>
            <w:r w:rsidRPr="0055080E">
              <w:rPr>
                <w:sz w:val="18"/>
              </w:rPr>
              <w:t>. 180</w:t>
            </w:r>
          </w:p>
          <w:p w:rsidR="0055080E" w:rsidRPr="0055080E" w:rsidRDefault="0055080E" w:rsidP="00A03C41">
            <w:pPr>
              <w:rPr>
                <w:sz w:val="18"/>
              </w:rPr>
            </w:pPr>
            <w:r w:rsidRPr="0055080E">
              <w:rPr>
                <w:sz w:val="18"/>
              </w:rPr>
              <w:t>70191 Stuttgart</w:t>
            </w:r>
          </w:p>
          <w:p w:rsidR="005C115B" w:rsidRPr="0055080E" w:rsidRDefault="00552B2B" w:rsidP="00A03C41">
            <w:pPr>
              <w:rPr>
                <w:sz w:val="18"/>
              </w:rPr>
            </w:pPr>
            <w:hyperlink r:id="rId10" w:history="1">
              <w:r w:rsidR="0055080E" w:rsidRPr="0055080E">
                <w:rPr>
                  <w:rStyle w:val="Hyperlink"/>
                  <w:sz w:val="18"/>
                </w:rPr>
                <w:t>www.gemeinden-handeln-fair.de</w:t>
              </w:r>
            </w:hyperlink>
          </w:p>
          <w:p w:rsidR="0055080E" w:rsidRDefault="0055080E" w:rsidP="00A03C41">
            <w:pPr>
              <w:rPr>
                <w:b/>
                <w:sz w:val="18"/>
              </w:rPr>
            </w:pPr>
          </w:p>
          <w:p w:rsidR="005C115B" w:rsidRDefault="0055080E" w:rsidP="00A03C41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in Kooperation mit:</w:t>
            </w:r>
          </w:p>
          <w:p w:rsidR="005C115B" w:rsidRPr="00393F43" w:rsidRDefault="005C115B" w:rsidP="00A03C41">
            <w:pPr>
              <w:rPr>
                <w:b/>
                <w:sz w:val="18"/>
              </w:rPr>
            </w:pPr>
            <w:r w:rsidRPr="00393F43">
              <w:rPr>
                <w:b/>
                <w:sz w:val="18"/>
              </w:rPr>
              <w:t>Dachverband Entwicklungspolitik Baden-Württemberg, DEAB e.V.</w:t>
            </w:r>
          </w:p>
          <w:p w:rsidR="005C115B" w:rsidRPr="00F97F06" w:rsidRDefault="005C115B" w:rsidP="00A03C41">
            <w:pPr>
              <w:rPr>
                <w:sz w:val="18"/>
                <w:lang w:val="en-GB"/>
              </w:rPr>
            </w:pPr>
            <w:r w:rsidRPr="00F97F06">
              <w:rPr>
                <w:sz w:val="18"/>
                <w:lang w:val="en-GB"/>
              </w:rPr>
              <w:t xml:space="preserve">Elena Muguruza, </w:t>
            </w:r>
            <w:hyperlink r:id="rId11" w:history="1">
              <w:r w:rsidRPr="00530A91">
                <w:rPr>
                  <w:rStyle w:val="Hyperlink"/>
                  <w:sz w:val="18"/>
                  <w:lang w:val="en-GB"/>
                </w:rPr>
                <w:t>elena.muguruza@deab.de</w:t>
              </w:r>
            </w:hyperlink>
            <w:r>
              <w:rPr>
                <w:sz w:val="18"/>
                <w:lang w:val="en-GB"/>
              </w:rPr>
              <w:t xml:space="preserve"> </w:t>
            </w:r>
          </w:p>
          <w:p w:rsidR="0055080E" w:rsidRDefault="005C115B" w:rsidP="0055080E">
            <w:pPr>
              <w:rPr>
                <w:sz w:val="18"/>
              </w:rPr>
            </w:pPr>
            <w:proofErr w:type="spellStart"/>
            <w:r w:rsidRPr="00393F43">
              <w:rPr>
                <w:sz w:val="18"/>
              </w:rPr>
              <w:t>Vogelsangstr</w:t>
            </w:r>
            <w:proofErr w:type="spellEnd"/>
            <w:r w:rsidRPr="00393F43">
              <w:rPr>
                <w:sz w:val="18"/>
              </w:rPr>
              <w:t>. 62, 70197 Stuttgart</w:t>
            </w:r>
          </w:p>
          <w:p w:rsidR="0055080E" w:rsidRPr="0055080E" w:rsidRDefault="00552B2B" w:rsidP="0055080E">
            <w:pPr>
              <w:rPr>
                <w:sz w:val="18"/>
              </w:rPr>
            </w:pPr>
            <w:hyperlink r:id="rId12" w:history="1">
              <w:r w:rsidR="005C115B" w:rsidRPr="00393F43">
                <w:rPr>
                  <w:sz w:val="18"/>
                </w:rPr>
                <w:t>www.deab.de</w:t>
              </w:r>
            </w:hyperlink>
          </w:p>
        </w:tc>
        <w:tc>
          <w:tcPr>
            <w:tcW w:w="4606" w:type="dxa"/>
          </w:tcPr>
          <w:p w:rsidR="005C115B" w:rsidRDefault="005C115B" w:rsidP="00A03C41">
            <w:pPr>
              <w:rPr>
                <w:b/>
                <w:sz w:val="18"/>
              </w:rPr>
            </w:pPr>
          </w:p>
          <w:p w:rsidR="005C115B" w:rsidRDefault="005C115B" w:rsidP="00A03C41">
            <w:pPr>
              <w:rPr>
                <w:b/>
                <w:sz w:val="18"/>
              </w:rPr>
            </w:pPr>
          </w:p>
          <w:p w:rsidR="005C115B" w:rsidRPr="005C115B" w:rsidRDefault="005C115B" w:rsidP="005C115B">
            <w:pPr>
              <w:rPr>
                <w:sz w:val="18"/>
              </w:rPr>
            </w:pPr>
            <w:r w:rsidRPr="00F97F06">
              <w:rPr>
                <w:b/>
                <w:sz w:val="18"/>
              </w:rPr>
              <w:t>Umweltbüro der Evangelischen Landeskirche in Württemberg</w:t>
            </w:r>
          </w:p>
          <w:p w:rsidR="005C115B" w:rsidRDefault="005C115B" w:rsidP="005C115B">
            <w:pPr>
              <w:rPr>
                <w:sz w:val="18"/>
              </w:rPr>
            </w:pPr>
            <w:r>
              <w:rPr>
                <w:sz w:val="18"/>
              </w:rPr>
              <w:t xml:space="preserve">Klaus-Peter Koch, </w:t>
            </w:r>
            <w:hyperlink r:id="rId13" w:history="1">
              <w:r w:rsidRPr="00530A91">
                <w:rPr>
                  <w:rStyle w:val="Hyperlink"/>
                  <w:sz w:val="18"/>
                </w:rPr>
                <w:t>Klaus-Peter.Koch@ELK-WUE.DE</w:t>
              </w:r>
            </w:hyperlink>
            <w:r>
              <w:rPr>
                <w:sz w:val="18"/>
              </w:rPr>
              <w:t xml:space="preserve"> </w:t>
            </w:r>
          </w:p>
          <w:p w:rsidR="005C115B" w:rsidRPr="00020AA0" w:rsidRDefault="005C115B" w:rsidP="005C115B">
            <w:pPr>
              <w:rPr>
                <w:sz w:val="18"/>
                <w:lang w:val="en-GB"/>
              </w:rPr>
            </w:pPr>
            <w:r w:rsidRPr="00020AA0">
              <w:rPr>
                <w:sz w:val="18"/>
                <w:lang w:val="en-GB"/>
              </w:rPr>
              <w:t xml:space="preserve">Helga Baur, </w:t>
            </w:r>
            <w:hyperlink r:id="rId14" w:history="1">
              <w:r w:rsidRPr="00020AA0">
                <w:rPr>
                  <w:rStyle w:val="Hyperlink"/>
                  <w:sz w:val="18"/>
                  <w:lang w:val="en-GB"/>
                </w:rPr>
                <w:t>Helga.Baur@ELK-WUE.DE</w:t>
              </w:r>
            </w:hyperlink>
          </w:p>
          <w:p w:rsidR="005C115B" w:rsidRPr="00393F43" w:rsidRDefault="005C115B" w:rsidP="005C115B">
            <w:pPr>
              <w:rPr>
                <w:sz w:val="18"/>
              </w:rPr>
            </w:pPr>
            <w:r>
              <w:rPr>
                <w:sz w:val="18"/>
              </w:rPr>
              <w:t xml:space="preserve">Büchsenstr. 33, </w:t>
            </w:r>
            <w:r w:rsidRPr="00393F43">
              <w:rPr>
                <w:sz w:val="18"/>
              </w:rPr>
              <w:t>70174 Stuttgart</w:t>
            </w:r>
          </w:p>
          <w:p w:rsidR="005C115B" w:rsidRDefault="00552B2B" w:rsidP="00A03C41">
            <w:pPr>
              <w:rPr>
                <w:b/>
                <w:sz w:val="18"/>
              </w:rPr>
            </w:pPr>
            <w:hyperlink r:id="rId15" w:history="1">
              <w:r w:rsidR="005C115B" w:rsidRPr="00530A91">
                <w:rPr>
                  <w:rStyle w:val="Hyperlink"/>
                  <w:sz w:val="18"/>
                </w:rPr>
                <w:t>www.umwelt.elk-wue.de</w:t>
              </w:r>
            </w:hyperlink>
          </w:p>
          <w:p w:rsidR="005C115B" w:rsidRDefault="005C115B" w:rsidP="00A03C41">
            <w:pPr>
              <w:rPr>
                <w:b/>
                <w:sz w:val="18"/>
              </w:rPr>
            </w:pPr>
          </w:p>
          <w:p w:rsidR="005C115B" w:rsidRPr="00F97F06" w:rsidRDefault="005C115B" w:rsidP="00A03C41">
            <w:pPr>
              <w:rPr>
                <w:b/>
                <w:sz w:val="18"/>
              </w:rPr>
            </w:pPr>
            <w:r w:rsidRPr="00F97F06">
              <w:rPr>
                <w:b/>
                <w:sz w:val="18"/>
              </w:rPr>
              <w:t>Dienst für Mission, Ökumene und Entwicklung der Evangelischen Landeskirche in Württemberg</w:t>
            </w:r>
          </w:p>
          <w:p w:rsidR="005C115B" w:rsidRPr="00F97F06" w:rsidRDefault="005C115B" w:rsidP="00A03C41">
            <w:pPr>
              <w:rPr>
                <w:sz w:val="18"/>
              </w:rPr>
            </w:pPr>
            <w:r w:rsidRPr="00F97F06">
              <w:rPr>
                <w:sz w:val="18"/>
              </w:rPr>
              <w:t xml:space="preserve">Yasna Crüsemann, </w:t>
            </w:r>
            <w:hyperlink r:id="rId16" w:history="1">
              <w:r w:rsidRPr="00F97F06">
                <w:rPr>
                  <w:rStyle w:val="Hyperlink"/>
                  <w:sz w:val="18"/>
                </w:rPr>
                <w:t>Yasna.Cruesemann@ELK-WUE.DE</w:t>
              </w:r>
            </w:hyperlink>
            <w:r w:rsidRPr="00F97F06">
              <w:rPr>
                <w:sz w:val="18"/>
              </w:rPr>
              <w:t xml:space="preserve"> </w:t>
            </w:r>
          </w:p>
          <w:p w:rsidR="005C115B" w:rsidRPr="00F97F06" w:rsidRDefault="005C115B" w:rsidP="00A03C41">
            <w:pPr>
              <w:rPr>
                <w:sz w:val="18"/>
              </w:rPr>
            </w:pPr>
            <w:r w:rsidRPr="00F97F06">
              <w:rPr>
                <w:sz w:val="18"/>
              </w:rPr>
              <w:t>Münsterplatz 21</w:t>
            </w:r>
            <w:r>
              <w:rPr>
                <w:sz w:val="18"/>
              </w:rPr>
              <w:t xml:space="preserve">, </w:t>
            </w:r>
            <w:r w:rsidRPr="00F97F06">
              <w:rPr>
                <w:sz w:val="18"/>
              </w:rPr>
              <w:t>89073 Ulm</w:t>
            </w:r>
          </w:p>
          <w:p w:rsidR="005C115B" w:rsidRPr="00F97F06" w:rsidRDefault="005C115B" w:rsidP="00A03C41">
            <w:pPr>
              <w:rPr>
                <w:sz w:val="18"/>
              </w:rPr>
            </w:pPr>
            <w:r w:rsidRPr="00F97F06">
              <w:rPr>
                <w:sz w:val="18"/>
              </w:rPr>
              <w:t>Tel.: 0731/37994522</w:t>
            </w:r>
          </w:p>
          <w:p w:rsidR="005C115B" w:rsidRPr="005C115B" w:rsidRDefault="00552B2B" w:rsidP="0055080E">
            <w:pPr>
              <w:rPr>
                <w:u w:val="single"/>
              </w:rPr>
            </w:pPr>
            <w:hyperlink r:id="rId17" w:history="1">
              <w:r w:rsidR="005C115B" w:rsidRPr="00530A91">
                <w:rPr>
                  <w:rStyle w:val="Hyperlink"/>
                  <w:sz w:val="18"/>
                </w:rPr>
                <w:t>www.dimoe.de</w:t>
              </w:r>
            </w:hyperlink>
          </w:p>
        </w:tc>
      </w:tr>
    </w:tbl>
    <w:p w:rsidR="00580383" w:rsidRDefault="00580383" w:rsidP="00580383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580383">
        <w:rPr>
          <w:rFonts w:ascii="Arial" w:hAnsi="Arial" w:cs="Arial"/>
          <w:b/>
          <w:noProof/>
          <w:color w:val="E36C0A" w:themeColor="accent6" w:themeShade="BF"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0BE077AE" wp14:editId="3D5C0CA0">
            <wp:simplePos x="0" y="0"/>
            <wp:positionH relativeFrom="column">
              <wp:posOffset>3719195</wp:posOffset>
            </wp:positionH>
            <wp:positionV relativeFrom="paragraph">
              <wp:posOffset>-48895</wp:posOffset>
            </wp:positionV>
            <wp:extent cx="2242185" cy="856615"/>
            <wp:effectExtent l="57150" t="57150" r="120015" b="114935"/>
            <wp:wrapTight wrapText="bothSides">
              <wp:wrapPolygon edited="0">
                <wp:start x="-551" y="-1441"/>
                <wp:lineTo x="-367" y="24018"/>
                <wp:lineTo x="22573" y="24018"/>
                <wp:lineTo x="22573" y="-1441"/>
                <wp:lineTo x="-551" y="-1441"/>
              </wp:wrapPolygon>
            </wp:wrapTight>
            <wp:docPr id="2" name="Picture 2" descr="G:\Presse, Kommunikation und Ökumenische Diakonie\Bilder\Fotos Relaunch\FG_FaireGemeinde-Sig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G:\Presse, Kommunikation und Ökumenische Diakonie\Bilder\Fotos Relaunch\FG_FaireGemeinde-Sign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856615"/>
                    </a:xfrm>
                    <a:prstGeom prst="rect">
                      <a:avLst/>
                    </a:prstGeom>
                    <a:ln w="19050" cap="sq">
                      <a:solidFill>
                        <a:srgbClr val="F79646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844" w:rsidRPr="00580383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Zwischenbericht </w:t>
      </w:r>
      <w:r w:rsidRPr="00580383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zur Initiative </w:t>
      </w:r>
    </w:p>
    <w:p w:rsidR="00580383" w:rsidRPr="00580383" w:rsidRDefault="00580383" w:rsidP="00580383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580383">
        <w:rPr>
          <w:rFonts w:ascii="Arial" w:hAnsi="Arial" w:cs="Arial"/>
          <w:b/>
          <w:color w:val="E36C0A" w:themeColor="accent6" w:themeShade="BF"/>
          <w:sz w:val="28"/>
          <w:szCs w:val="28"/>
        </w:rPr>
        <w:t>„Faire Gemeinde“</w:t>
      </w:r>
    </w:p>
    <w:p w:rsidR="00580383" w:rsidRPr="00580383" w:rsidRDefault="00580383" w:rsidP="00580383">
      <w:pPr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580383" w:rsidRDefault="00580383" w:rsidP="00580383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b/>
          <w:noProof/>
          <w:color w:val="E36C0A" w:themeColor="accent6" w:themeShade="BF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54795F" wp14:editId="37C0D1CF">
                <wp:simplePos x="0" y="0"/>
                <wp:positionH relativeFrom="column">
                  <wp:posOffset>-128270</wp:posOffset>
                </wp:positionH>
                <wp:positionV relativeFrom="paragraph">
                  <wp:posOffset>166370</wp:posOffset>
                </wp:positionV>
                <wp:extent cx="6082665" cy="3076575"/>
                <wp:effectExtent l="0" t="0" r="1333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665" cy="3076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10.1pt;margin-top:13.1pt;width:478.95pt;height:24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" filled="f" strokecolor="#f79646" strokeweight="2pt"/>
            </w:pict>
          </mc:Fallback>
        </mc:AlternateContent>
      </w:r>
    </w:p>
    <w:p w:rsidR="00580383" w:rsidRPr="00580383" w:rsidRDefault="00580383" w:rsidP="00580383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F97F06">
        <w:t>Name der Gemeinde, Ort: ________________________________________________</w:t>
      </w:r>
    </w:p>
    <w:p w:rsidR="00580383" w:rsidRPr="00F97F06" w:rsidRDefault="00580383" w:rsidP="00580383">
      <w:r w:rsidRPr="00F97F06">
        <w:t>Unterschrift des/der Vorsitzenden des Kirchengemeinderats: _______________________</w:t>
      </w:r>
    </w:p>
    <w:p w:rsidR="00580383" w:rsidRPr="00F97F06" w:rsidRDefault="00580383" w:rsidP="00580383">
      <w:r w:rsidRPr="00F97F06">
        <w:tab/>
      </w:r>
      <w:r w:rsidRPr="00F97F06">
        <w:tab/>
      </w:r>
      <w:r w:rsidRPr="00F97F06">
        <w:tab/>
      </w:r>
      <w:r w:rsidRPr="00F97F06">
        <w:tab/>
      </w:r>
      <w:r w:rsidRPr="00F97F06">
        <w:tab/>
      </w:r>
      <w:r w:rsidRPr="00F97F06">
        <w:tab/>
      </w:r>
      <w:r w:rsidRPr="00F97F06">
        <w:tab/>
      </w:r>
      <w:r>
        <w:tab/>
      </w:r>
      <w:r w:rsidRPr="00F97F06">
        <w:t>Name + Stempel</w:t>
      </w:r>
    </w:p>
    <w:p w:rsidR="00580383" w:rsidRPr="00F97F06" w:rsidRDefault="00580383" w:rsidP="00580383">
      <w:r w:rsidRPr="00F97F06">
        <w:t>Datum: ______________</w:t>
      </w:r>
    </w:p>
    <w:p w:rsidR="00580383" w:rsidRPr="00F97F06" w:rsidRDefault="00580383" w:rsidP="00580383">
      <w:r w:rsidRPr="00F97F06">
        <w:t xml:space="preserve">Unser/e Ansprechpartner/in ist: </w:t>
      </w:r>
    </w:p>
    <w:p w:rsidR="00580383" w:rsidRPr="00F97F06" w:rsidRDefault="00580383" w:rsidP="00580383">
      <w:r w:rsidRPr="00F97F06">
        <w:t xml:space="preserve">Funktion: </w:t>
      </w:r>
    </w:p>
    <w:p w:rsidR="00580383" w:rsidRPr="00F97F06" w:rsidRDefault="00580383" w:rsidP="00580383">
      <w:r w:rsidRPr="00F97F06">
        <w:t>Adresse:</w:t>
      </w:r>
    </w:p>
    <w:p w:rsidR="00580383" w:rsidRPr="00F97F06" w:rsidRDefault="00580383" w:rsidP="00580383">
      <w:r w:rsidRPr="00F97F06">
        <w:t xml:space="preserve">E-Mail: </w:t>
      </w:r>
    </w:p>
    <w:p w:rsidR="00580383" w:rsidRDefault="00580383" w:rsidP="00580383">
      <w:r w:rsidRPr="00F97F06">
        <w:t>Telefonnummer</w:t>
      </w:r>
      <w:r>
        <w:t>:</w:t>
      </w:r>
    </w:p>
    <w:p w:rsidR="00580383" w:rsidRDefault="00580383" w:rsidP="00580383"/>
    <w:p w:rsidR="00FC14CE" w:rsidRDefault="00FC14CE">
      <w:r>
        <w:t>Wir sind eine fair</w:t>
      </w:r>
      <w:r w:rsidR="001F1844">
        <w:t>e Gemeinde. Die Bedingungen, un</w:t>
      </w:r>
      <w:r w:rsidR="004A2ACB">
        <w:t>ter denen die Güter unseres täg</w:t>
      </w:r>
      <w:r>
        <w:t>lichen Bedarfs hergestellt werden, und ihre Auswirkungen auf Mitmenschen und Schöpfung sind uns wichtig.</w:t>
      </w:r>
    </w:p>
    <w:p w:rsidR="00B76443" w:rsidRDefault="00B76443">
      <w:r>
        <w:t>Im folgenden Bericht beschreiben wir, wie die Kriterien der Initiative „Faire Gemeinde“ in unserer Gemeinde in den letzten zwei Jahren umgesetzt wurden. Nach Prüfung bitte</w:t>
      </w:r>
      <w:r w:rsidR="009231D7">
        <w:t>n</w:t>
      </w:r>
      <w:r>
        <w:t xml:space="preserve"> wir um die Verlängerung unserer Plakette.</w:t>
      </w:r>
    </w:p>
    <w:p w:rsidR="00E85472" w:rsidRPr="0047170E" w:rsidRDefault="00242871" w:rsidP="0047170E">
      <w:pPr>
        <w:pStyle w:val="Listenabsatz"/>
        <w:numPr>
          <w:ilvl w:val="0"/>
          <w:numId w:val="6"/>
        </w:numPr>
        <w:rPr>
          <w:b/>
          <w:color w:val="E36C0A" w:themeColor="accent6" w:themeShade="BF"/>
          <w:sz w:val="28"/>
          <w:szCs w:val="28"/>
          <w:u w:val="single"/>
        </w:rPr>
      </w:pPr>
      <w:r w:rsidRPr="0047170E">
        <w:rPr>
          <w:b/>
          <w:color w:val="E36C0A" w:themeColor="accent6" w:themeShade="BF"/>
          <w:sz w:val="28"/>
          <w:szCs w:val="28"/>
          <w:u w:val="single"/>
        </w:rPr>
        <w:t xml:space="preserve">Die </w:t>
      </w:r>
      <w:r w:rsidR="00E85472" w:rsidRPr="0047170E">
        <w:rPr>
          <w:b/>
          <w:color w:val="E36C0A" w:themeColor="accent6" w:themeShade="BF"/>
          <w:sz w:val="28"/>
          <w:szCs w:val="28"/>
          <w:u w:val="single"/>
        </w:rPr>
        <w:t>Grundvoraussetzung</w:t>
      </w:r>
      <w:r w:rsidR="0047170E" w:rsidRPr="0047170E">
        <w:rPr>
          <w:b/>
          <w:color w:val="E36C0A" w:themeColor="accent6" w:themeShade="BF"/>
          <w:sz w:val="28"/>
          <w:szCs w:val="28"/>
          <w:u w:val="single"/>
        </w:rPr>
        <w:t>en</w:t>
      </w:r>
    </w:p>
    <w:p w:rsidR="00E85472" w:rsidRDefault="00E85472" w:rsidP="009231D7">
      <w:pPr>
        <w:pStyle w:val="KeinLeerraum"/>
      </w:pPr>
      <w:r>
        <w:t>Bei Veranstaltungen der Kirchengeme</w:t>
      </w:r>
      <w:r w:rsidR="00DD46F7">
        <w:t xml:space="preserve">inde wird </w:t>
      </w:r>
      <w:r w:rsidR="00C374F5">
        <w:t xml:space="preserve">weiterhin </w:t>
      </w:r>
      <w:r w:rsidR="00DD46F7">
        <w:t>fair gehandelter Kaff</w:t>
      </w:r>
      <w:r>
        <w:t>ee ausgeschenkt</w:t>
      </w:r>
    </w:p>
    <w:p w:rsidR="00E85472" w:rsidRDefault="00E85472" w:rsidP="009231D7">
      <w:pPr>
        <w:pStyle w:val="KeinLeerraum"/>
      </w:pPr>
      <w:r>
        <w:t>und mindestens ein weiteres Produkt aus fairem Handel angeboten</w:t>
      </w:r>
      <w:r w:rsidR="009231D7">
        <w:t>.</w:t>
      </w:r>
    </w:p>
    <w:p w:rsidR="009231D7" w:rsidRDefault="009231D7" w:rsidP="009231D7">
      <w:pPr>
        <w:pStyle w:val="KeinLeerraum"/>
      </w:pPr>
      <w:r>
        <w:t xml:space="preserve"> </w:t>
      </w:r>
    </w:p>
    <w:p w:rsidR="009231D7" w:rsidRDefault="009231D7" w:rsidP="009231D7">
      <w:pPr>
        <w:pStyle w:val="KeinLeerraum"/>
      </w:pPr>
      <w:r>
        <w:t>Angebotene Produkte: ___________________________________________________________</w:t>
      </w:r>
    </w:p>
    <w:p w:rsidR="009231D7" w:rsidRDefault="009231D7" w:rsidP="009231D7">
      <w:pPr>
        <w:pStyle w:val="KeinLeerraum"/>
      </w:pPr>
    </w:p>
    <w:p w:rsidR="009231D7" w:rsidRDefault="009231D7" w:rsidP="009231D7">
      <w:pPr>
        <w:pStyle w:val="KeinLeerraum"/>
      </w:pPr>
    </w:p>
    <w:p w:rsidR="00E85472" w:rsidRDefault="00E85472" w:rsidP="00E85472">
      <w:r>
        <w:t xml:space="preserve">Bitte beschreiben </w:t>
      </w:r>
      <w:r w:rsidR="00E501A5">
        <w:t xml:space="preserve">Sie, wie sich die Umsetzung </w:t>
      </w:r>
      <w:r>
        <w:t>in den letzten zwei Jahren entwickelt hat. Welche Fortschritte haben Sie erzielt? Welche Schwierigkeiten gab es?</w:t>
      </w:r>
    </w:p>
    <w:p w:rsidR="009231D7" w:rsidRDefault="009231D7" w:rsidP="00E85472"/>
    <w:p w:rsidR="009231D7" w:rsidRDefault="009231D7" w:rsidP="00E85472"/>
    <w:p w:rsidR="009231D7" w:rsidRDefault="009231D7" w:rsidP="00E85472"/>
    <w:p w:rsidR="009231D7" w:rsidRDefault="009231D7" w:rsidP="00E85472"/>
    <w:p w:rsidR="00E85472" w:rsidRDefault="00E85472" w:rsidP="009231D7">
      <w:r>
        <w:lastRenderedPageBreak/>
        <w:t>Ö</w:t>
      </w:r>
      <w:r w:rsidR="00DD46F7">
        <w:t>f</w:t>
      </w:r>
      <w:r>
        <w:t xml:space="preserve">fentlichkeitsarbeit: </w:t>
      </w:r>
      <w:r w:rsidR="009231D7">
        <w:t>Unsere</w:t>
      </w:r>
      <w:r>
        <w:t xml:space="preserve"> Kirchengemeinde informiert im Gemeindebrief und in den lokalen</w:t>
      </w:r>
      <w:r w:rsidR="00DD46F7">
        <w:t xml:space="preserve"> </w:t>
      </w:r>
      <w:r w:rsidR="00E501A5">
        <w:t xml:space="preserve">Medien </w:t>
      </w:r>
      <w:r>
        <w:t xml:space="preserve">darüber, </w:t>
      </w:r>
      <w:r w:rsidR="00E501A5">
        <w:t>was</w:t>
      </w:r>
      <w:r>
        <w:t xml:space="preserve"> sie </w:t>
      </w:r>
      <w:r w:rsidR="00E501A5">
        <w:t xml:space="preserve">als „Faire Gemeinde“ tut </w:t>
      </w:r>
      <w:r>
        <w:t xml:space="preserve">und führt jährlich mindestens eine Bildungsveranstaltung zum Thema „Fair Handeln bei uns und weltweit“ durch. </w:t>
      </w:r>
    </w:p>
    <w:p w:rsidR="009231D7" w:rsidRDefault="00E85472" w:rsidP="00E85472">
      <w:r>
        <w:t>Bitte beschreiben Sie, welche Veranstaltungen Sie in den letzten zwei Jahren durchgeführt haben. Bitte legen Sie dem Bericht ein Bild oder Zeitungsartikel zur Dokumentation bei.</w:t>
      </w:r>
    </w:p>
    <w:p w:rsidR="00E85472" w:rsidRDefault="00E85472" w:rsidP="00E85472">
      <w:r>
        <w:t xml:space="preserve"> </w:t>
      </w:r>
    </w:p>
    <w:p w:rsidR="0055080E" w:rsidRDefault="0055080E" w:rsidP="00E85472"/>
    <w:p w:rsidR="0055080E" w:rsidRDefault="0055080E" w:rsidP="00E85472"/>
    <w:p w:rsidR="00E85472" w:rsidRPr="0047170E" w:rsidRDefault="00242871" w:rsidP="0047170E">
      <w:pPr>
        <w:pStyle w:val="Listenabsatz"/>
        <w:numPr>
          <w:ilvl w:val="0"/>
          <w:numId w:val="6"/>
        </w:numPr>
        <w:rPr>
          <w:rFonts w:cstheme="minorHAnsi"/>
          <w:b/>
          <w:color w:val="E36C0A" w:themeColor="accent6" w:themeShade="BF"/>
          <w:sz w:val="28"/>
          <w:szCs w:val="28"/>
          <w:u w:val="single"/>
        </w:rPr>
      </w:pPr>
      <w:r w:rsidRPr="0047170E">
        <w:rPr>
          <w:rFonts w:cstheme="minorHAnsi"/>
          <w:b/>
          <w:color w:val="E36C0A" w:themeColor="accent6" w:themeShade="BF"/>
          <w:sz w:val="28"/>
          <w:szCs w:val="28"/>
          <w:u w:val="single"/>
        </w:rPr>
        <w:t xml:space="preserve">Die </w:t>
      </w:r>
      <w:r w:rsidR="001F1844" w:rsidRPr="0047170E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Kriterien der „Fairen Gemeinde“</w:t>
      </w:r>
    </w:p>
    <w:p w:rsidR="005C115B" w:rsidRPr="005C115B" w:rsidRDefault="00C45D1A" w:rsidP="005C115B">
      <w:r>
        <w:t>Folgende Kriterien erfüllen wir</w:t>
      </w:r>
      <w:r w:rsidR="00242871">
        <w:t xml:space="preserve"> weiterhin</w:t>
      </w:r>
      <w:r>
        <w:t>:</w:t>
      </w:r>
      <w:r w:rsidR="005C115B" w:rsidRPr="008644E4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65408" behindDoc="1" locked="0" layoutInCell="1" allowOverlap="1" wp14:anchorId="64A1187A" wp14:editId="1334EF38">
            <wp:simplePos x="0" y="0"/>
            <wp:positionH relativeFrom="column">
              <wp:posOffset>-22225</wp:posOffset>
            </wp:positionH>
            <wp:positionV relativeFrom="paragraph">
              <wp:posOffset>229235</wp:posOffset>
            </wp:positionV>
            <wp:extent cx="273685" cy="352425"/>
            <wp:effectExtent l="0" t="0" r="0" b="9525"/>
            <wp:wrapTight wrapText="bothSides">
              <wp:wrapPolygon edited="0">
                <wp:start x="0" y="0"/>
                <wp:lineTo x="0" y="21016"/>
                <wp:lineTo x="19545" y="21016"/>
                <wp:lineTo x="19545" y="0"/>
                <wp:lineTo x="0" y="0"/>
              </wp:wrapPolygon>
            </wp:wrapTight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 w:rsidRPr="008644E4">
        <w:rPr>
          <w:rFonts w:ascii="Arial" w:hAnsi="Arial" w:cs="Arial"/>
          <w:b/>
          <w:color w:val="E36C0A" w:themeColor="accent6" w:themeShade="BF"/>
          <w:sz w:val="24"/>
        </w:rPr>
        <w:t>Faire Geschenke</w:t>
      </w:r>
    </w:p>
    <w:p w:rsidR="00242871" w:rsidRDefault="00E85472">
      <w:r>
        <w:t xml:space="preserve">Bitte beschreiben </w:t>
      </w:r>
      <w:r w:rsidR="00E501A5">
        <w:t>Sie, wie sich die Umsetzung d</w:t>
      </w:r>
      <w:r>
        <w:t>es Krite</w:t>
      </w:r>
      <w:r w:rsidR="00E501A5">
        <w:t xml:space="preserve">riums in den letzten zwei Jahren </w:t>
      </w:r>
      <w:r>
        <w:t>entwickelt hat. Welche Fortschritte haben Sie erzielt? Welche Schwierigkeiten g</w:t>
      </w:r>
      <w:r w:rsidR="00E501A5">
        <w:t>ab</w:t>
      </w:r>
      <w:r>
        <w:t xml:space="preserve"> es?</w:t>
      </w:r>
    </w:p>
    <w:p w:rsidR="005C115B" w:rsidRDefault="005C115B"/>
    <w:p w:rsidR="005C115B" w:rsidRDefault="005C115B"/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47170E" w:rsidRDefault="0047170E" w:rsidP="005C115B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 w:rsidRPr="00522E42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67456" behindDoc="1" locked="0" layoutInCell="1" allowOverlap="1" wp14:anchorId="5A63586D" wp14:editId="304445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5475" cy="496570"/>
            <wp:effectExtent l="0" t="0" r="3175" b="0"/>
            <wp:wrapTight wrapText="bothSides">
              <wp:wrapPolygon edited="0">
                <wp:start x="0" y="0"/>
                <wp:lineTo x="0" y="20716"/>
                <wp:lineTo x="21052" y="20716"/>
                <wp:lineTo x="21052" y="0"/>
                <wp:lineTo x="0" y="0"/>
              </wp:wrapPolygon>
            </wp:wrapTight>
            <wp:docPr id="1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E36C0A" w:themeColor="accent6" w:themeShade="BF"/>
          <w:sz w:val="24"/>
        </w:rPr>
        <w:t>Fair gehandelte Blumen</w:t>
      </w:r>
    </w:p>
    <w:p w:rsidR="005C115B" w:rsidRDefault="005C115B"/>
    <w:p w:rsidR="005C115B" w:rsidRDefault="005C115B" w:rsidP="005C115B">
      <w:r>
        <w:t>Bitte beschreiben Sie, wie sich die Umsetzung des Kriteriums in den letzten zwei Jahren entwickelt hat. Welche Fortschritte haben Sie erzielt? Welche Schwierigkeiten gab es?</w:t>
      </w:r>
    </w:p>
    <w:p w:rsidR="005C115B" w:rsidRDefault="005C115B" w:rsidP="005C115B"/>
    <w:p w:rsidR="0055080E" w:rsidRDefault="0055080E" w:rsidP="005C115B"/>
    <w:p w:rsidR="005C115B" w:rsidRDefault="005C115B"/>
    <w:p w:rsidR="005C115B" w:rsidRDefault="005C115B"/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 w:rsidRPr="00F766F7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3789E0BD" wp14:editId="3F7F8B73">
            <wp:simplePos x="0" y="0"/>
            <wp:positionH relativeFrom="column">
              <wp:posOffset>-66040</wp:posOffset>
            </wp:positionH>
            <wp:positionV relativeFrom="paragraph">
              <wp:posOffset>-121285</wp:posOffset>
            </wp:positionV>
            <wp:extent cx="539750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0584" y="20939"/>
                <wp:lineTo x="2058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4E4">
        <w:rPr>
          <w:rFonts w:ascii="Arial" w:hAnsi="Arial" w:cs="Arial"/>
          <w:b/>
          <w:color w:val="E36C0A" w:themeColor="accent6" w:themeShade="BF"/>
          <w:sz w:val="24"/>
        </w:rPr>
        <w:t xml:space="preserve">Faire </w:t>
      </w:r>
      <w:r>
        <w:rPr>
          <w:rFonts w:ascii="Arial" w:hAnsi="Arial" w:cs="Arial"/>
          <w:b/>
          <w:color w:val="E36C0A" w:themeColor="accent6" w:themeShade="BF"/>
          <w:sz w:val="24"/>
        </w:rPr>
        <w:t>Bewirtung</w:t>
      </w:r>
    </w:p>
    <w:p w:rsidR="005C115B" w:rsidRDefault="005C115B" w:rsidP="005C115B">
      <w:r>
        <w:t>Bitte beschreiben Sie, wie sich die Umsetzung des Kriteriums in den letzten zwei Jahren entwickelt hat. Welche Fortschritte haben Sie erzielt? Welche Schwierigkeiten gab es?</w:t>
      </w:r>
    </w:p>
    <w:p w:rsidR="005C115B" w:rsidRDefault="005C115B"/>
    <w:p w:rsidR="005C115B" w:rsidRDefault="005C115B"/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 w:rsidRPr="00BB2442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71552" behindDoc="1" locked="0" layoutInCell="1" allowOverlap="1" wp14:anchorId="7F398FC0" wp14:editId="5E4CC085">
            <wp:simplePos x="0" y="0"/>
            <wp:positionH relativeFrom="column">
              <wp:posOffset>13335</wp:posOffset>
            </wp:positionH>
            <wp:positionV relativeFrom="paragraph">
              <wp:posOffset>-140970</wp:posOffset>
            </wp:positionV>
            <wp:extent cx="453390" cy="415925"/>
            <wp:effectExtent l="0" t="0" r="3810" b="3175"/>
            <wp:wrapTight wrapText="bothSides">
              <wp:wrapPolygon edited="0">
                <wp:start x="0" y="0"/>
                <wp:lineTo x="0" y="20776"/>
                <wp:lineTo x="20874" y="20776"/>
                <wp:lineTo x="20874" y="0"/>
                <wp:lineTo x="0" y="0"/>
              </wp:wrapPolygon>
            </wp:wrapTight>
            <wp:docPr id="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E36C0A" w:themeColor="accent6" w:themeShade="BF"/>
          <w:sz w:val="24"/>
        </w:rPr>
        <w:t>Verkaufsstelle fairer Produkte</w:t>
      </w:r>
    </w:p>
    <w:p w:rsidR="005C115B" w:rsidRDefault="005C115B" w:rsidP="005C115B">
      <w:r>
        <w:t>Bitte beschreiben Sie, wie sich die Umsetzung des Kriteriums in den letzten zwei Jahren entwickelt hat. Welche Fortschritte haben Sie erzielt? Welche Schwierigkeiten gab es?</w:t>
      </w:r>
    </w:p>
    <w:p w:rsidR="005C115B" w:rsidRDefault="005C115B"/>
    <w:p w:rsidR="0055080E" w:rsidRDefault="0055080E"/>
    <w:p w:rsidR="0047170E" w:rsidRDefault="0047170E" w:rsidP="005C115B"/>
    <w:p w:rsidR="005C115B" w:rsidRDefault="005C115B" w:rsidP="005C115B">
      <w:r w:rsidRPr="00522E42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73600" behindDoc="1" locked="0" layoutInCell="1" allowOverlap="1" wp14:anchorId="5AD0CBE8" wp14:editId="172B5D6C">
            <wp:simplePos x="0" y="0"/>
            <wp:positionH relativeFrom="column">
              <wp:posOffset>26670</wp:posOffset>
            </wp:positionH>
            <wp:positionV relativeFrom="paragraph">
              <wp:posOffset>194310</wp:posOffset>
            </wp:positionV>
            <wp:extent cx="675640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707" y="20658"/>
                <wp:lineTo x="20707" y="0"/>
                <wp:lineTo x="0" y="0"/>
              </wp:wrapPolygon>
            </wp:wrapTight>
            <wp:docPr id="1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>
        <w:rPr>
          <w:rFonts w:ascii="Arial" w:hAnsi="Arial" w:cs="Arial"/>
          <w:b/>
          <w:color w:val="E36C0A" w:themeColor="accent6" w:themeShade="BF"/>
          <w:sz w:val="24"/>
        </w:rPr>
        <w:t>Faires Spielzeug</w:t>
      </w:r>
    </w:p>
    <w:p w:rsidR="005C115B" w:rsidRDefault="005C115B" w:rsidP="005C115B">
      <w:r>
        <w:t>Bitte beschreiben Sie, wie sich die Umsetzung des Kriteriums in den letzten zwei Jahren entwickelt hat. Welche Fortschritte haben Sie erzielt? Welche Schwierigkeiten gab es?</w:t>
      </w:r>
    </w:p>
    <w:p w:rsidR="005C115B" w:rsidRDefault="005C115B" w:rsidP="005C115B"/>
    <w:p w:rsidR="005C115B" w:rsidRDefault="005C115B" w:rsidP="005C115B"/>
    <w:p w:rsidR="0047170E" w:rsidRDefault="0047170E" w:rsidP="005C115B"/>
    <w:p w:rsidR="005C115B" w:rsidRDefault="005C115B" w:rsidP="005C115B">
      <w:r w:rsidRPr="0042486B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75648" behindDoc="1" locked="0" layoutInCell="1" allowOverlap="1" wp14:anchorId="29364DBF" wp14:editId="235152C2">
            <wp:simplePos x="0" y="0"/>
            <wp:positionH relativeFrom="column">
              <wp:posOffset>-49530</wp:posOffset>
            </wp:positionH>
            <wp:positionV relativeFrom="paragraph">
              <wp:posOffset>22225</wp:posOffset>
            </wp:positionV>
            <wp:extent cx="38671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20217" y="20878"/>
                <wp:lineTo x="20217" y="0"/>
                <wp:lineTo x="0" y="0"/>
              </wp:wrapPolygon>
            </wp:wrapTight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>
        <w:rPr>
          <w:rFonts w:ascii="Arial" w:hAnsi="Arial" w:cs="Arial"/>
          <w:b/>
          <w:color w:val="E36C0A" w:themeColor="accent6" w:themeShade="BF"/>
          <w:sz w:val="24"/>
        </w:rPr>
        <w:t>Recyclingpapier</w:t>
      </w:r>
    </w:p>
    <w:p w:rsidR="005C115B" w:rsidRDefault="005C115B" w:rsidP="005C115B">
      <w:r>
        <w:t>Bitte beschreiben Sie, wie sich die Umsetzung des Kriteriums in den letzten zwei Jahren entwickelt hat. Welche Fortschritte haben Sie erzielt? Welche Schwierigkeiten gab es?</w:t>
      </w:r>
    </w:p>
    <w:p w:rsidR="005C115B" w:rsidRDefault="005C115B" w:rsidP="005C115B"/>
    <w:p w:rsidR="0055080E" w:rsidRDefault="0055080E" w:rsidP="005C115B"/>
    <w:p w:rsidR="0055080E" w:rsidRDefault="0055080E" w:rsidP="005C115B"/>
    <w:p w:rsidR="005C115B" w:rsidRDefault="005C115B" w:rsidP="005C115B">
      <w:r w:rsidRPr="0042486B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77696" behindDoc="1" locked="0" layoutInCell="1" allowOverlap="1" wp14:anchorId="59078620" wp14:editId="10B16899">
            <wp:simplePos x="0" y="0"/>
            <wp:positionH relativeFrom="column">
              <wp:posOffset>-287020</wp:posOffset>
            </wp:positionH>
            <wp:positionV relativeFrom="paragraph">
              <wp:posOffset>70485</wp:posOffset>
            </wp:positionV>
            <wp:extent cx="455930" cy="724535"/>
            <wp:effectExtent l="76200" t="57150" r="77470" b="56515"/>
            <wp:wrapTight wrapText="bothSides">
              <wp:wrapPolygon edited="0">
                <wp:start x="-2025" y="-302"/>
                <wp:lineTo x="-5378" y="714"/>
                <wp:lineTo x="-1309" y="18742"/>
                <wp:lineTo x="-580" y="20966"/>
                <wp:lineTo x="15541" y="22352"/>
                <wp:lineTo x="22612" y="21434"/>
                <wp:lineTo x="22556" y="15643"/>
                <wp:lineTo x="23173" y="6284"/>
                <wp:lineTo x="20984" y="-390"/>
                <wp:lineTo x="16719" y="-2156"/>
                <wp:lineTo x="4162" y="-1105"/>
                <wp:lineTo x="-2025" y="-302"/>
              </wp:wrapPolygon>
            </wp:wrapTight>
            <wp:docPr id="1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9589">
                      <a:off x="0" y="0"/>
                      <a:ext cx="45593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Default="005C115B"/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>
        <w:rPr>
          <w:rFonts w:ascii="Arial" w:hAnsi="Arial" w:cs="Arial"/>
          <w:b/>
          <w:color w:val="E36C0A" w:themeColor="accent6" w:themeShade="BF"/>
          <w:sz w:val="24"/>
        </w:rPr>
        <w:t>Müllvermeidung</w:t>
      </w:r>
    </w:p>
    <w:p w:rsidR="005C115B" w:rsidRDefault="005C115B" w:rsidP="005C115B">
      <w:r>
        <w:t>Bitte beschreiben Sie, wie sich die Umsetzung des Kriteriums in den letzten zwei Jahren entwickelt hat. Welche Fortschritte haben Sie erzielt? Welche Schwierigkeiten gab es?</w:t>
      </w:r>
    </w:p>
    <w:p w:rsidR="005C115B" w:rsidRDefault="005C115B" w:rsidP="005C115B"/>
    <w:p w:rsidR="0055080E" w:rsidRDefault="0055080E" w:rsidP="005C115B"/>
    <w:p w:rsidR="0055080E" w:rsidRDefault="0055080E" w:rsidP="005C115B"/>
    <w:p w:rsidR="005C115B" w:rsidRDefault="005C115B" w:rsidP="005C115B">
      <w:r w:rsidRPr="00293959">
        <w:rPr>
          <w:noProof/>
          <w:lang w:eastAsia="de-DE"/>
        </w:rPr>
        <w:lastRenderedPageBreak/>
        <w:drawing>
          <wp:anchor distT="0" distB="0" distL="114300" distR="114300" simplePos="0" relativeHeight="251679744" behindDoc="1" locked="0" layoutInCell="1" allowOverlap="1" wp14:anchorId="081445EA" wp14:editId="0CCAE020">
            <wp:simplePos x="0" y="0"/>
            <wp:positionH relativeFrom="column">
              <wp:posOffset>-59690</wp:posOffset>
            </wp:positionH>
            <wp:positionV relativeFrom="paragraph">
              <wp:posOffset>247015</wp:posOffset>
            </wp:positionV>
            <wp:extent cx="440055" cy="553720"/>
            <wp:effectExtent l="38100" t="38100" r="55245" b="36830"/>
            <wp:wrapTight wrapText="bothSides">
              <wp:wrapPolygon edited="0">
                <wp:start x="-2127" y="-112"/>
                <wp:lineTo x="-1809" y="11868"/>
                <wp:lineTo x="-182" y="20691"/>
                <wp:lineTo x="16089" y="21800"/>
                <wp:lineTo x="16089" y="21800"/>
                <wp:lineTo x="22565" y="21046"/>
                <wp:lineTo x="23171" y="8959"/>
                <wp:lineTo x="21274" y="-1335"/>
                <wp:lineTo x="2499" y="-651"/>
                <wp:lineTo x="-2127" y="-112"/>
              </wp:wrapPolygon>
            </wp:wrapTight>
            <wp:docPr id="1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141">
                      <a:off x="0" y="0"/>
                      <a:ext cx="44005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 w:rsidRPr="00293959">
        <w:rPr>
          <w:rFonts w:ascii="Arial" w:hAnsi="Arial" w:cs="Arial"/>
          <w:b/>
          <w:color w:val="E36C0A" w:themeColor="accent6" w:themeShade="BF"/>
          <w:sz w:val="24"/>
        </w:rPr>
        <w:t xml:space="preserve"> </w:t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>
        <w:rPr>
          <w:rFonts w:ascii="Arial" w:hAnsi="Arial" w:cs="Arial"/>
          <w:b/>
          <w:color w:val="E36C0A" w:themeColor="accent6" w:themeShade="BF"/>
          <w:sz w:val="24"/>
        </w:rPr>
        <w:t>Ökostrom</w:t>
      </w:r>
    </w:p>
    <w:p w:rsidR="005C115B" w:rsidRDefault="005C115B" w:rsidP="005C115B">
      <w:r>
        <w:t>Bitte beschreiben Sie, wie sich die Umsetzung in den letzten zwei Jahren entwickelt hat. Welche Fortschritte haben Sie erzielt? Welche Schwierigkeiten gab es?</w:t>
      </w:r>
    </w:p>
    <w:p w:rsidR="0055080E" w:rsidRDefault="0055080E" w:rsidP="005C115B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55080E" w:rsidRDefault="0055080E" w:rsidP="005C115B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 w:rsidRPr="00293959">
        <w:rPr>
          <w:rFonts w:ascii="Arial" w:hAnsi="Arial" w:cs="Arial"/>
          <w:b/>
          <w:noProof/>
          <w:color w:val="E36C0A" w:themeColor="accent6" w:themeShade="BF"/>
          <w:sz w:val="24"/>
          <w:lang w:eastAsia="de-DE"/>
        </w:rPr>
        <w:drawing>
          <wp:anchor distT="0" distB="0" distL="114300" distR="114300" simplePos="0" relativeHeight="251681792" behindDoc="1" locked="0" layoutInCell="1" allowOverlap="1" wp14:anchorId="3BE06173" wp14:editId="2A074535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500380" cy="433705"/>
            <wp:effectExtent l="0" t="0" r="0" b="4445"/>
            <wp:wrapTight wrapText="bothSides">
              <wp:wrapPolygon edited="0">
                <wp:start x="0" y="0"/>
                <wp:lineTo x="0" y="20873"/>
                <wp:lineTo x="20558" y="20873"/>
                <wp:lineTo x="20558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  <w:r>
        <w:rPr>
          <w:rFonts w:ascii="Arial" w:hAnsi="Arial" w:cs="Arial"/>
          <w:b/>
          <w:color w:val="E36C0A" w:themeColor="accent6" w:themeShade="BF"/>
          <w:sz w:val="24"/>
        </w:rPr>
        <w:t>Fairer Umgang mit Ressourcen</w:t>
      </w:r>
    </w:p>
    <w:p w:rsidR="005C115B" w:rsidRDefault="005C115B" w:rsidP="005C115B">
      <w:r>
        <w:t>Bitte beschreiben Sie, wie sich die Umsetzung in den letzten zwei Jahren entwickelt hat. Welche Fortschritte haben Sie erzielt? Welche Schwierigkeiten gab es?</w:t>
      </w:r>
    </w:p>
    <w:p w:rsidR="005C115B" w:rsidRDefault="005C115B" w:rsidP="005C115B">
      <w:pPr>
        <w:rPr>
          <w:rFonts w:ascii="Arial" w:hAnsi="Arial" w:cs="Arial"/>
          <w:b/>
          <w:color w:val="E36C0A" w:themeColor="accent6" w:themeShade="BF"/>
          <w:sz w:val="24"/>
        </w:rPr>
      </w:pPr>
    </w:p>
    <w:p w:rsidR="005C115B" w:rsidRDefault="005C115B"/>
    <w:p w:rsidR="005C115B" w:rsidRDefault="005C115B"/>
    <w:p w:rsidR="00C0463E" w:rsidRPr="0047170E" w:rsidRDefault="0047170E" w:rsidP="0047170E">
      <w:pPr>
        <w:pStyle w:val="Listenabsatz"/>
        <w:numPr>
          <w:ilvl w:val="0"/>
          <w:numId w:val="6"/>
        </w:numPr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Das zusätzliche</w:t>
      </w:r>
      <w:r w:rsidR="00C0463E" w:rsidRPr="0047170E">
        <w:rPr>
          <w:b/>
          <w:color w:val="E36C0A" w:themeColor="accent6" w:themeShade="BF"/>
          <w:sz w:val="28"/>
          <w:szCs w:val="28"/>
        </w:rPr>
        <w:t xml:space="preserve"> Kriterium </w:t>
      </w:r>
    </w:p>
    <w:p w:rsidR="00242871" w:rsidRDefault="005335A4" w:rsidP="00C0463E">
      <w:r>
        <w:t>Dieses zusätzliche</w:t>
      </w:r>
      <w:r w:rsidR="00C0463E">
        <w:t xml:space="preserve"> </w:t>
      </w:r>
      <w:r w:rsidR="00242871">
        <w:t>Kriterium der „Fairen Gemeinde“</w:t>
      </w:r>
      <w:r>
        <w:t xml:space="preserve"> setzen wir in unserer Kirchengemeinde um</w:t>
      </w:r>
      <w:r w:rsidR="0047170E">
        <w:t>:</w:t>
      </w:r>
      <w:r w:rsidR="00242871">
        <w:t xml:space="preserve"> </w:t>
      </w:r>
    </w:p>
    <w:p w:rsidR="005C115B" w:rsidRPr="0047170E" w:rsidRDefault="005C115B" w:rsidP="00C0463E">
      <w:pPr>
        <w:rPr>
          <w:sz w:val="16"/>
          <w:szCs w:val="16"/>
        </w:rPr>
      </w:pPr>
    </w:p>
    <w:p w:rsidR="00242871" w:rsidRDefault="005C115B" w:rsidP="00C0463E">
      <w:r>
        <w:t>_______________________________________________________________________________</w:t>
      </w:r>
    </w:p>
    <w:p w:rsidR="005C115B" w:rsidRDefault="005C115B" w:rsidP="00C0463E">
      <w:pPr>
        <w:rPr>
          <w:u w:val="single"/>
        </w:rPr>
      </w:pPr>
      <w:r>
        <w:t xml:space="preserve">Bitte wählen Sie eines der oben gelisteten Kriterien aus. </w:t>
      </w:r>
    </w:p>
    <w:p w:rsidR="005C115B" w:rsidRPr="0047170E" w:rsidRDefault="005C115B" w:rsidP="00C0463E">
      <w:pPr>
        <w:rPr>
          <w:b/>
          <w:u w:val="single"/>
        </w:rPr>
      </w:pPr>
      <w:r w:rsidRPr="0047170E">
        <w:rPr>
          <w:b/>
          <w:u w:val="single"/>
        </w:rPr>
        <w:t>o</w:t>
      </w:r>
      <w:r w:rsidR="00242871" w:rsidRPr="0047170E">
        <w:rPr>
          <w:b/>
          <w:u w:val="single"/>
        </w:rPr>
        <w:t>der</w:t>
      </w:r>
    </w:p>
    <w:p w:rsidR="00ED3320" w:rsidRDefault="005335A4" w:rsidP="00C0463E">
      <w:r>
        <w:t>Folgende selbst gewählte Aktion führen wir durch / haben wir durchgeführt</w:t>
      </w:r>
      <w:r w:rsidR="005C115B">
        <w:t>.</w:t>
      </w:r>
    </w:p>
    <w:p w:rsidR="0055080E" w:rsidRDefault="0055080E" w:rsidP="00C0463E"/>
    <w:p w:rsidR="0055080E" w:rsidRDefault="0055080E" w:rsidP="00C0463E">
      <w:r>
        <w:t>______________________________________________________________________________</w:t>
      </w:r>
    </w:p>
    <w:p w:rsidR="00C0463E" w:rsidRDefault="00C0463E" w:rsidP="00C0463E">
      <w:r>
        <w:t>Bitte beschreiben Sie k</w:t>
      </w:r>
      <w:r w:rsidR="005335A4">
        <w:t>urz die Aktion und d</w:t>
      </w:r>
      <w:r w:rsidR="00ED3320">
        <w:t>ie Auswirkungen der Aktion für „faires Handeln“</w:t>
      </w:r>
      <w:r w:rsidR="005335A4">
        <w:t xml:space="preserve"> in Ihrer Kirchengemeinde.</w:t>
      </w:r>
    </w:p>
    <w:p w:rsidR="005C115B" w:rsidRDefault="005C115B" w:rsidP="00C0463E"/>
    <w:p w:rsidR="005C115B" w:rsidRDefault="005C115B" w:rsidP="00C0463E"/>
    <w:sectPr w:rsidR="005C115B" w:rsidSect="0055080E">
      <w:footerReference w:type="default" r:id="rId27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80E" w:rsidRDefault="0055080E" w:rsidP="0055080E">
      <w:pPr>
        <w:spacing w:after="0" w:line="240" w:lineRule="auto"/>
      </w:pPr>
      <w:r>
        <w:separator/>
      </w:r>
    </w:p>
  </w:endnote>
  <w:endnote w:type="continuationSeparator" w:id="0">
    <w:p w:rsidR="0055080E" w:rsidRDefault="0055080E" w:rsidP="0055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450365"/>
      <w:docPartObj>
        <w:docPartGallery w:val="Page Numbers (Bottom of Page)"/>
        <w:docPartUnique/>
      </w:docPartObj>
    </w:sdtPr>
    <w:sdtEndPr/>
    <w:sdtContent>
      <w:p w:rsidR="0055080E" w:rsidRDefault="0055080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B2B">
          <w:rPr>
            <w:noProof/>
          </w:rPr>
          <w:t>1</w:t>
        </w:r>
        <w:r>
          <w:fldChar w:fldCharType="end"/>
        </w:r>
      </w:p>
    </w:sdtContent>
  </w:sdt>
  <w:p w:rsidR="0055080E" w:rsidRDefault="0055080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80E" w:rsidRDefault="0055080E" w:rsidP="0055080E">
      <w:pPr>
        <w:spacing w:after="0" w:line="240" w:lineRule="auto"/>
      </w:pPr>
      <w:r>
        <w:separator/>
      </w:r>
    </w:p>
  </w:footnote>
  <w:footnote w:type="continuationSeparator" w:id="0">
    <w:p w:rsidR="0055080E" w:rsidRDefault="0055080E" w:rsidP="0055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0B50"/>
    <w:multiLevelType w:val="hybridMultilevel"/>
    <w:tmpl w:val="14509C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57CA2"/>
    <w:multiLevelType w:val="hybridMultilevel"/>
    <w:tmpl w:val="178C93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34DDE"/>
    <w:multiLevelType w:val="hybridMultilevel"/>
    <w:tmpl w:val="19BA3F8A"/>
    <w:lvl w:ilvl="0" w:tplc="468011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i w:val="0"/>
        <w:color w:val="F79646" w:themeColor="accent6"/>
        <w:sz w:val="24"/>
        <w:u w:color="E36C0A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D2BE3"/>
    <w:multiLevelType w:val="hybridMultilevel"/>
    <w:tmpl w:val="DD20B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6678CF"/>
    <w:multiLevelType w:val="hybridMultilevel"/>
    <w:tmpl w:val="E7A0A1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5644F9"/>
    <w:multiLevelType w:val="hybridMultilevel"/>
    <w:tmpl w:val="9FAACD30"/>
    <w:lvl w:ilvl="0" w:tplc="D788F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CE"/>
    <w:rsid w:val="001F1844"/>
    <w:rsid w:val="00242871"/>
    <w:rsid w:val="00405564"/>
    <w:rsid w:val="0047170E"/>
    <w:rsid w:val="004A220E"/>
    <w:rsid w:val="004A2ACB"/>
    <w:rsid w:val="005335A4"/>
    <w:rsid w:val="0055080E"/>
    <w:rsid w:val="00552B2B"/>
    <w:rsid w:val="00580383"/>
    <w:rsid w:val="005C115B"/>
    <w:rsid w:val="00675CAD"/>
    <w:rsid w:val="006B6910"/>
    <w:rsid w:val="0071188A"/>
    <w:rsid w:val="00834FBF"/>
    <w:rsid w:val="009231D7"/>
    <w:rsid w:val="00B76443"/>
    <w:rsid w:val="00C0463E"/>
    <w:rsid w:val="00C374F5"/>
    <w:rsid w:val="00C45D1A"/>
    <w:rsid w:val="00CB340D"/>
    <w:rsid w:val="00DD46F7"/>
    <w:rsid w:val="00E501A5"/>
    <w:rsid w:val="00E85472"/>
    <w:rsid w:val="00ED3320"/>
    <w:rsid w:val="00F86295"/>
    <w:rsid w:val="00FC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472"/>
    <w:pPr>
      <w:ind w:left="720"/>
      <w:contextualSpacing/>
    </w:pPr>
  </w:style>
  <w:style w:type="paragraph" w:styleId="KeinLeerraum">
    <w:name w:val="No Spacing"/>
    <w:uiPriority w:val="1"/>
    <w:qFormat/>
    <w:rsid w:val="0058038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80383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1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080E"/>
  </w:style>
  <w:style w:type="paragraph" w:styleId="Fuzeile">
    <w:name w:val="footer"/>
    <w:basedOn w:val="Standard"/>
    <w:link w:val="FuzeileZchn"/>
    <w:uiPriority w:val="99"/>
    <w:unhideWhenUsed/>
    <w:rsid w:val="0055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0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laus-Peter.Koch@ELK-WUE.DE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://www.deab.de" TargetMode="External"/><Relationship Id="rId17" Type="http://schemas.openxmlformats.org/officeDocument/2006/relationships/hyperlink" Target="http://www.dimoe.de" TargetMode="External"/><Relationship Id="rId25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hyperlink" Target="mailto:Yasna.Cruesemann@ELK-WUE.DE" TargetMode="External"/><Relationship Id="rId20" Type="http://schemas.openxmlformats.org/officeDocument/2006/relationships/image" Target="media/image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lena.muguruza@deab.de" TargetMode="Externa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hyperlink" Target="http://www.umwelt.elk-wue.de" TargetMode="External"/><Relationship Id="rId23" Type="http://schemas.openxmlformats.org/officeDocument/2006/relationships/image" Target="media/image7.jpg"/><Relationship Id="rId28" Type="http://schemas.openxmlformats.org/officeDocument/2006/relationships/fontTable" Target="fontTable.xml"/><Relationship Id="rId10" Type="http://schemas.openxmlformats.org/officeDocument/2006/relationships/hyperlink" Target="http://www.gemeinden-handeln-fair.de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brot-fuer-die-welt@diakonie-wue.de" TargetMode="External"/><Relationship Id="rId14" Type="http://schemas.openxmlformats.org/officeDocument/2006/relationships/hyperlink" Target="mailto:Helga.Baur@ELK-WUE.DE" TargetMode="External"/><Relationship Id="rId22" Type="http://schemas.openxmlformats.org/officeDocument/2006/relationships/image" Target="media/image6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569A0E6.dotm</Template>
  <TotalTime>0</TotalTime>
  <Pages>5</Pages>
  <Words>975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Württemberg e.V.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Erhardt, Mareike</dc:creator>
  <cp:lastModifiedBy>Srisuphannaraj, Henrike Ampudjini</cp:lastModifiedBy>
  <cp:revision>11</cp:revision>
  <dcterms:created xsi:type="dcterms:W3CDTF">2016-09-01T12:58:00Z</dcterms:created>
  <dcterms:modified xsi:type="dcterms:W3CDTF">2018-03-15T15:11:00Z</dcterms:modified>
</cp:coreProperties>
</file>